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20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3"/>
        <w:gridCol w:w="3927"/>
      </w:tblGrid>
      <w:tr w:rsidR="00660A21" w:rsidRPr="00F22DAB" w14:paraId="47F62A8D" w14:textId="77777777" w:rsidTr="00D92653">
        <w:trPr>
          <w:trHeight w:val="538"/>
        </w:trPr>
        <w:tc>
          <w:tcPr>
            <w:tcW w:w="6093" w:type="dxa"/>
            <w:vMerge w:val="restart"/>
          </w:tcPr>
          <w:p w14:paraId="47F62A8B" w14:textId="77777777" w:rsidR="00660A21" w:rsidRPr="00F22DAB" w:rsidRDefault="00701EDD">
            <w:r>
              <w:rPr>
                <w:noProof/>
                <w:lang w:eastAsia="cs-CZ"/>
              </w:rPr>
              <mc:AlternateContent>
                <mc:Choice Requires="wps">
                  <w:drawing>
                    <wp:anchor distT="45720" distB="45720" distL="114300" distR="114300" simplePos="0" relativeHeight="251662848" behindDoc="0" locked="0" layoutInCell="1" allowOverlap="1" wp14:anchorId="47F62B64" wp14:editId="3B5398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168275</wp:posOffset>
                      </wp:positionV>
                      <wp:extent cx="3486150" cy="1259840"/>
                      <wp:effectExtent l="0" t="0" r="0" b="0"/>
                      <wp:wrapSquare wrapText="bothSides"/>
                      <wp:docPr id="217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0" cy="1259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F62B7D" w14:textId="53D7500D" w:rsidR="002313DB" w:rsidRPr="0092181C" w:rsidRDefault="002313DB" w:rsidP="00083F73">
                                  <w:pPr>
                                    <w:rPr>
                                      <w:b/>
                                      <w:color w:val="0099CC"/>
                                      <w:sz w:val="48"/>
                                      <w:szCs w:val="48"/>
                                    </w:rPr>
                                  </w:pPr>
                                  <w:r w:rsidRPr="0092181C">
                                    <w:rPr>
                                      <w:b/>
                                      <w:color w:val="0099CC"/>
                                      <w:sz w:val="48"/>
                                      <w:szCs w:val="48"/>
                                    </w:rPr>
                                    <w:t>žádost o přistoupení osoby k dluhu z úvěrové smlouvy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F62B6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0;margin-top:13.25pt;width:274.5pt;height:99.2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" stroked="f">
                      <v:textbox>
                        <w:txbxContent>
                          <w:p w14:paraId="47F62B7D" w14:textId="53D7500D" w:rsidR="002313DB" w:rsidRPr="0092181C" w:rsidRDefault="002313DB" w:rsidP="00083F73">
                            <w:pPr>
                              <w:rPr>
                                <w:b/>
                                <w:color w:val="0099CC"/>
                                <w:sz w:val="48"/>
                                <w:szCs w:val="48"/>
                              </w:rPr>
                            </w:pPr>
                            <w:r w:rsidRPr="0092181C">
                              <w:rPr>
                                <w:b/>
                                <w:color w:val="0099CC"/>
                                <w:sz w:val="48"/>
                                <w:szCs w:val="48"/>
                              </w:rPr>
                              <w:t>žádost o přistoupení osoby k dluhu z úvěrové smlouvy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927" w:type="dxa"/>
          </w:tcPr>
          <w:p w14:paraId="47F62A8C" w14:textId="77777777" w:rsidR="00660A21" w:rsidRPr="00F22DAB" w:rsidRDefault="00660A21"/>
        </w:tc>
      </w:tr>
      <w:tr w:rsidR="00660A21" w:rsidRPr="00F22DAB" w14:paraId="47F62A92" w14:textId="77777777" w:rsidTr="00D92653">
        <w:trPr>
          <w:trHeight w:val="1755"/>
        </w:trPr>
        <w:tc>
          <w:tcPr>
            <w:tcW w:w="6093" w:type="dxa"/>
            <w:vMerge/>
          </w:tcPr>
          <w:p w14:paraId="47F62A8E" w14:textId="77777777" w:rsidR="00660A21" w:rsidRPr="00F22DAB" w:rsidRDefault="00660A21"/>
        </w:tc>
        <w:tc>
          <w:tcPr>
            <w:tcW w:w="3927" w:type="dxa"/>
          </w:tcPr>
          <w:p w14:paraId="47F62A8F" w14:textId="4862470C" w:rsidR="00660A21" w:rsidRPr="00F22DAB" w:rsidRDefault="00663B66" w:rsidP="007E434D">
            <w:r>
              <w:t xml:space="preserve">ČSOB </w:t>
            </w:r>
            <w:r w:rsidR="00660A21" w:rsidRPr="00F22DAB">
              <w:t>Hypoteční banka, a.s.</w:t>
            </w:r>
          </w:p>
          <w:p w14:paraId="47F62A90" w14:textId="77777777" w:rsidR="00D92653" w:rsidRDefault="00660A21" w:rsidP="00D92653">
            <w:r w:rsidRPr="00F22DAB">
              <w:t>Radlická 333/150</w:t>
            </w:r>
          </w:p>
          <w:p w14:paraId="47F62A91" w14:textId="77777777" w:rsidR="00660A21" w:rsidRPr="00F22DAB" w:rsidRDefault="00D92653" w:rsidP="00D92653">
            <w:r>
              <w:t xml:space="preserve">150 57 </w:t>
            </w:r>
            <w:r w:rsidR="00660A21" w:rsidRPr="00F22DAB">
              <w:t>Praha 5</w:t>
            </w:r>
          </w:p>
        </w:tc>
      </w:tr>
    </w:tbl>
    <w:p w14:paraId="47F62A93" w14:textId="77777777" w:rsidR="0007583E" w:rsidRPr="00D92653" w:rsidRDefault="00CA2DE5" w:rsidP="00EC6388">
      <w:pPr>
        <w:pStyle w:val="Odstavecseseznamem"/>
        <w:numPr>
          <w:ilvl w:val="0"/>
          <w:numId w:val="9"/>
        </w:numPr>
        <w:spacing w:line="360" w:lineRule="auto"/>
        <w:ind w:left="284" w:hanging="284"/>
        <w:rPr>
          <w:b/>
          <w:sz w:val="20"/>
          <w:szCs w:val="20"/>
        </w:rPr>
      </w:pPr>
      <w:r w:rsidRPr="00D92653">
        <w:rPr>
          <w:b/>
          <w:sz w:val="20"/>
          <w:szCs w:val="20"/>
        </w:rPr>
        <w:t>Identifikační údaje</w:t>
      </w:r>
      <w:r w:rsidR="00A8243D" w:rsidRPr="00D92653">
        <w:rPr>
          <w:b/>
          <w:sz w:val="20"/>
          <w:szCs w:val="20"/>
        </w:rPr>
        <w:t xml:space="preserve"> stávajícího klienta</w:t>
      </w:r>
      <w:r w:rsidR="0007583E" w:rsidRPr="00D92653">
        <w:rPr>
          <w:b/>
          <w:sz w:val="20"/>
          <w:szCs w:val="20"/>
        </w:rPr>
        <w:t>:</w:t>
      </w:r>
    </w:p>
    <w:tbl>
      <w:tblPr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520"/>
      </w:tblGrid>
      <w:tr w:rsidR="00CA2DE5" w:rsidRPr="00D92653" w14:paraId="47F62A96" w14:textId="77777777" w:rsidTr="00663B66">
        <w:trPr>
          <w:trHeight w:val="458"/>
        </w:trPr>
        <w:tc>
          <w:tcPr>
            <w:tcW w:w="3544" w:type="dxa"/>
            <w:shd w:val="clear" w:color="auto" w:fill="E5F1F7"/>
            <w:vAlign w:val="center"/>
          </w:tcPr>
          <w:p w14:paraId="47F62A94" w14:textId="77777777" w:rsidR="00CA2DE5" w:rsidRPr="00D92653" w:rsidRDefault="00582CF4" w:rsidP="00B90278">
            <w:pPr>
              <w:ind w:left="142"/>
              <w:rPr>
                <w:sz w:val="20"/>
                <w:szCs w:val="20"/>
              </w:rPr>
            </w:pPr>
            <w:r w:rsidRPr="00D92653">
              <w:rPr>
                <w:sz w:val="20"/>
                <w:szCs w:val="20"/>
              </w:rPr>
              <w:t>Klientské číslo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47F62A95" w14:textId="77777777" w:rsidR="00CA2DE5" w:rsidRPr="00D92653" w:rsidRDefault="00CA2DE5" w:rsidP="00B90278">
            <w:pPr>
              <w:ind w:left="142"/>
              <w:rPr>
                <w:sz w:val="20"/>
                <w:szCs w:val="20"/>
              </w:rPr>
            </w:pPr>
          </w:p>
        </w:tc>
      </w:tr>
      <w:tr w:rsidR="00CA2DE5" w:rsidRPr="00D92653" w14:paraId="47F62A99" w14:textId="77777777" w:rsidTr="00663B66">
        <w:trPr>
          <w:trHeight w:val="458"/>
        </w:trPr>
        <w:tc>
          <w:tcPr>
            <w:tcW w:w="3544" w:type="dxa"/>
            <w:shd w:val="clear" w:color="auto" w:fill="E5F1F7"/>
            <w:vAlign w:val="center"/>
          </w:tcPr>
          <w:p w14:paraId="47F62A97" w14:textId="5F7A4EA1" w:rsidR="00CA2DE5" w:rsidRPr="00D92653" w:rsidRDefault="00582CF4" w:rsidP="00B90278">
            <w:pPr>
              <w:ind w:left="142"/>
              <w:rPr>
                <w:sz w:val="20"/>
                <w:szCs w:val="20"/>
              </w:rPr>
            </w:pPr>
            <w:r w:rsidRPr="00D92653">
              <w:rPr>
                <w:sz w:val="20"/>
                <w:szCs w:val="20"/>
              </w:rPr>
              <w:t>Jméno</w:t>
            </w:r>
            <w:r w:rsidR="00D1403B">
              <w:rPr>
                <w:sz w:val="20"/>
                <w:szCs w:val="20"/>
              </w:rPr>
              <w:t xml:space="preserve"> a</w:t>
            </w:r>
            <w:r w:rsidRPr="00D92653">
              <w:rPr>
                <w:sz w:val="20"/>
                <w:szCs w:val="20"/>
              </w:rPr>
              <w:t xml:space="preserve"> příjmení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47F62A98" w14:textId="77777777" w:rsidR="00CA2DE5" w:rsidRPr="00D92653" w:rsidRDefault="00CA2DE5" w:rsidP="00B90278">
            <w:pPr>
              <w:ind w:left="142"/>
              <w:rPr>
                <w:sz w:val="20"/>
                <w:szCs w:val="20"/>
              </w:rPr>
            </w:pPr>
          </w:p>
        </w:tc>
      </w:tr>
      <w:tr w:rsidR="00CA2DE5" w:rsidRPr="00D92653" w14:paraId="47F62A9C" w14:textId="77777777" w:rsidTr="00663B66">
        <w:trPr>
          <w:trHeight w:val="458"/>
        </w:trPr>
        <w:tc>
          <w:tcPr>
            <w:tcW w:w="3544" w:type="dxa"/>
            <w:shd w:val="clear" w:color="auto" w:fill="E5F1F7"/>
            <w:vAlign w:val="center"/>
          </w:tcPr>
          <w:p w14:paraId="47F62A9A" w14:textId="77777777" w:rsidR="00CA2DE5" w:rsidRPr="00D92653" w:rsidRDefault="00CA2DE5" w:rsidP="00B90278">
            <w:pPr>
              <w:ind w:left="142"/>
              <w:rPr>
                <w:sz w:val="20"/>
                <w:szCs w:val="20"/>
              </w:rPr>
            </w:pPr>
            <w:r w:rsidRPr="00D92653">
              <w:rPr>
                <w:sz w:val="20"/>
                <w:szCs w:val="20"/>
              </w:rPr>
              <w:t>Telefon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47F62A9B" w14:textId="77777777" w:rsidR="00CA2DE5" w:rsidRPr="00D92653" w:rsidRDefault="00CA2DE5" w:rsidP="00B90278">
            <w:pPr>
              <w:ind w:left="142"/>
              <w:rPr>
                <w:sz w:val="20"/>
                <w:szCs w:val="20"/>
              </w:rPr>
            </w:pPr>
          </w:p>
        </w:tc>
      </w:tr>
      <w:tr w:rsidR="00A8243D" w:rsidRPr="00D92653" w14:paraId="47F62AA3" w14:textId="77777777" w:rsidTr="00663B66">
        <w:trPr>
          <w:trHeight w:val="1430"/>
        </w:trPr>
        <w:tc>
          <w:tcPr>
            <w:tcW w:w="3544" w:type="dxa"/>
            <w:shd w:val="clear" w:color="auto" w:fill="E5F1F7"/>
            <w:vAlign w:val="center"/>
          </w:tcPr>
          <w:p w14:paraId="47F62A9D" w14:textId="72274DA1" w:rsidR="00A8243D" w:rsidRPr="00D92653" w:rsidRDefault="00F30865" w:rsidP="00D926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T</w:t>
            </w:r>
            <w:r w:rsidR="00A8243D" w:rsidRPr="00D92653">
              <w:rPr>
                <w:sz w:val="20"/>
                <w:szCs w:val="20"/>
              </w:rPr>
              <w:t xml:space="preserve">rvalý pobyt všech </w:t>
            </w:r>
            <w:r w:rsidR="00D1403B">
              <w:rPr>
                <w:sz w:val="20"/>
                <w:szCs w:val="20"/>
              </w:rPr>
              <w:t>osob v úvěru</w:t>
            </w:r>
          </w:p>
          <w:p w14:paraId="47F62A9E" w14:textId="77777777" w:rsidR="00F30865" w:rsidRPr="00E42A42" w:rsidRDefault="007E74BD" w:rsidP="00A8243D">
            <w:pPr>
              <w:ind w:left="142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j</w:t>
            </w:r>
            <w:r w:rsidR="00F30865" w:rsidRPr="00E42A42">
              <w:rPr>
                <w:i/>
                <w:sz w:val="16"/>
                <w:szCs w:val="16"/>
              </w:rPr>
              <w:t>méno</w:t>
            </w:r>
          </w:p>
          <w:p w14:paraId="47F62A9F" w14:textId="77777777" w:rsidR="00A8243D" w:rsidRPr="00E42A42" w:rsidRDefault="007E74BD" w:rsidP="00A8243D">
            <w:pPr>
              <w:ind w:left="142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u</w:t>
            </w:r>
            <w:r w:rsidR="00F30865" w:rsidRPr="00E42A42">
              <w:rPr>
                <w:i/>
                <w:sz w:val="16"/>
                <w:szCs w:val="16"/>
              </w:rPr>
              <w:t>lice č. p./orientační</w:t>
            </w:r>
          </w:p>
          <w:p w14:paraId="47F62AA0" w14:textId="77777777" w:rsidR="00F30865" w:rsidRPr="00E42A42" w:rsidRDefault="007E74BD" w:rsidP="00F30865">
            <w:pPr>
              <w:ind w:left="142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o</w:t>
            </w:r>
            <w:r w:rsidR="00A8243D" w:rsidRPr="00E42A42">
              <w:rPr>
                <w:i/>
                <w:sz w:val="16"/>
                <w:szCs w:val="16"/>
              </w:rPr>
              <w:t>bec/město</w:t>
            </w:r>
          </w:p>
          <w:p w14:paraId="47F62AA1" w14:textId="77777777" w:rsidR="00A8243D" w:rsidRPr="00D92653" w:rsidRDefault="00A8243D" w:rsidP="00F30865">
            <w:pPr>
              <w:ind w:left="142"/>
              <w:rPr>
                <w:sz w:val="20"/>
                <w:szCs w:val="20"/>
              </w:rPr>
            </w:pPr>
            <w:r w:rsidRPr="00E42A42">
              <w:rPr>
                <w:i/>
                <w:sz w:val="16"/>
                <w:szCs w:val="16"/>
              </w:rPr>
              <w:t>PS</w:t>
            </w:r>
            <w:r w:rsidR="00D92653" w:rsidRPr="00E42A42">
              <w:rPr>
                <w:i/>
                <w:sz w:val="16"/>
                <w:szCs w:val="16"/>
              </w:rPr>
              <w:t>Č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47F62AA2" w14:textId="77777777" w:rsidR="00A8243D" w:rsidRPr="00D92653" w:rsidRDefault="00A8243D" w:rsidP="00B90278">
            <w:pPr>
              <w:ind w:left="142"/>
              <w:rPr>
                <w:sz w:val="20"/>
                <w:szCs w:val="20"/>
              </w:rPr>
            </w:pPr>
          </w:p>
        </w:tc>
      </w:tr>
    </w:tbl>
    <w:p w14:paraId="47F62AA4" w14:textId="77777777" w:rsidR="003D30CD" w:rsidRPr="00D92653" w:rsidRDefault="003D30CD" w:rsidP="003D30CD">
      <w:pPr>
        <w:rPr>
          <w:b/>
          <w:sz w:val="20"/>
          <w:szCs w:val="20"/>
        </w:rPr>
      </w:pPr>
    </w:p>
    <w:p w14:paraId="32D93CA9" w14:textId="5AA05485" w:rsidR="004E22C2" w:rsidRDefault="00CA2DE5" w:rsidP="005E7746">
      <w:pPr>
        <w:pStyle w:val="Odstavecseseznamem"/>
        <w:numPr>
          <w:ilvl w:val="0"/>
          <w:numId w:val="9"/>
        </w:numPr>
        <w:spacing w:line="240" w:lineRule="auto"/>
        <w:ind w:left="284" w:hanging="284"/>
        <w:rPr>
          <w:sz w:val="20"/>
          <w:szCs w:val="20"/>
        </w:rPr>
      </w:pPr>
      <w:r w:rsidRPr="00D92653">
        <w:rPr>
          <w:b/>
          <w:sz w:val="20"/>
          <w:szCs w:val="20"/>
        </w:rPr>
        <w:t>Předmět žádosti:</w:t>
      </w:r>
      <w:r w:rsidR="00D92653" w:rsidRPr="00D92653">
        <w:rPr>
          <w:b/>
          <w:sz w:val="20"/>
          <w:szCs w:val="20"/>
        </w:rPr>
        <w:br/>
      </w:r>
      <w:r w:rsidR="00A8243D" w:rsidRPr="00D92653">
        <w:rPr>
          <w:sz w:val="20"/>
          <w:szCs w:val="20"/>
        </w:rPr>
        <w:t xml:space="preserve">Žádám Vás o </w:t>
      </w:r>
      <w:r w:rsidR="004E22C2">
        <w:rPr>
          <w:sz w:val="20"/>
          <w:szCs w:val="20"/>
        </w:rPr>
        <w:t xml:space="preserve">souhlas s </w:t>
      </w:r>
      <w:r w:rsidR="00A8243D" w:rsidRPr="00D92653">
        <w:rPr>
          <w:sz w:val="20"/>
          <w:szCs w:val="20"/>
        </w:rPr>
        <w:t>přistoupení</w:t>
      </w:r>
      <w:r w:rsidR="001F4BE0">
        <w:rPr>
          <w:sz w:val="20"/>
          <w:szCs w:val="20"/>
        </w:rPr>
        <w:t>m</w:t>
      </w:r>
      <w:r w:rsidR="00A8243D" w:rsidRPr="00D92653">
        <w:rPr>
          <w:sz w:val="20"/>
          <w:szCs w:val="20"/>
        </w:rPr>
        <w:t xml:space="preserve"> níže uvedených osob k </w:t>
      </w:r>
      <w:r w:rsidR="0005484D">
        <w:rPr>
          <w:sz w:val="20"/>
          <w:szCs w:val="20"/>
        </w:rPr>
        <w:t>dluhu</w:t>
      </w:r>
      <w:r w:rsidR="0005484D" w:rsidRPr="00D92653">
        <w:rPr>
          <w:sz w:val="20"/>
          <w:szCs w:val="20"/>
        </w:rPr>
        <w:t xml:space="preserve"> </w:t>
      </w:r>
      <w:r w:rsidR="00A8243D" w:rsidRPr="00D92653">
        <w:rPr>
          <w:sz w:val="20"/>
          <w:szCs w:val="20"/>
        </w:rPr>
        <w:t xml:space="preserve">ze Smlouvy o poskytnutí hypotečního </w:t>
      </w:r>
    </w:p>
    <w:p w14:paraId="35785938" w14:textId="77777777" w:rsidR="004E22C2" w:rsidRDefault="004E22C2" w:rsidP="004E22C2">
      <w:pPr>
        <w:pStyle w:val="Odstavecseseznamem"/>
        <w:spacing w:line="240" w:lineRule="auto"/>
        <w:ind w:left="284"/>
        <w:rPr>
          <w:sz w:val="20"/>
          <w:szCs w:val="20"/>
        </w:rPr>
      </w:pPr>
    </w:p>
    <w:p w14:paraId="47F62AA5" w14:textId="52F8FFC0" w:rsidR="00A8243D" w:rsidRPr="004E22C2" w:rsidRDefault="00A8243D" w:rsidP="004E22C2">
      <w:pPr>
        <w:spacing w:line="240" w:lineRule="auto"/>
        <w:ind w:firstLine="284"/>
        <w:rPr>
          <w:sz w:val="20"/>
          <w:szCs w:val="20"/>
        </w:rPr>
      </w:pPr>
      <w:r w:rsidRPr="004E22C2">
        <w:rPr>
          <w:sz w:val="20"/>
          <w:szCs w:val="20"/>
        </w:rPr>
        <w:t>úvěru</w:t>
      </w:r>
      <w:r w:rsidR="00D92653" w:rsidRPr="004E22C2">
        <w:rPr>
          <w:sz w:val="20"/>
          <w:szCs w:val="20"/>
        </w:rPr>
        <w:t xml:space="preserve"> </w:t>
      </w:r>
      <w:proofErr w:type="spellStart"/>
      <w:r w:rsidRPr="004E22C2">
        <w:rPr>
          <w:sz w:val="20"/>
          <w:szCs w:val="20"/>
        </w:rPr>
        <w:t>reg</w:t>
      </w:r>
      <w:proofErr w:type="spellEnd"/>
      <w:r w:rsidRPr="004E22C2">
        <w:rPr>
          <w:sz w:val="20"/>
          <w:szCs w:val="20"/>
        </w:rPr>
        <w:t xml:space="preserve">. č. ……………………………………. </w:t>
      </w:r>
    </w:p>
    <w:p w14:paraId="47F62AA6" w14:textId="77777777" w:rsidR="00A8243D" w:rsidRPr="00D92653" w:rsidRDefault="00A8243D" w:rsidP="00A8243D">
      <w:pPr>
        <w:rPr>
          <w:sz w:val="20"/>
          <w:szCs w:val="20"/>
          <w:lang w:eastAsia="cs-CZ"/>
        </w:rPr>
      </w:pPr>
    </w:p>
    <w:tbl>
      <w:tblPr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000" w:firstRow="0" w:lastRow="0" w:firstColumn="0" w:lastColumn="0" w:noHBand="0" w:noVBand="0"/>
      </w:tblPr>
      <w:tblGrid>
        <w:gridCol w:w="2457"/>
        <w:gridCol w:w="2464"/>
        <w:gridCol w:w="2571"/>
        <w:gridCol w:w="2572"/>
      </w:tblGrid>
      <w:tr w:rsidR="009730A7" w:rsidRPr="00D92653" w14:paraId="47F62AAA" w14:textId="77777777" w:rsidTr="00663B66">
        <w:trPr>
          <w:trHeight w:val="482"/>
        </w:trPr>
        <w:tc>
          <w:tcPr>
            <w:tcW w:w="4921" w:type="dxa"/>
            <w:gridSpan w:val="2"/>
            <w:shd w:val="clear" w:color="auto" w:fill="E5F1F7"/>
            <w:noWrap/>
            <w:vAlign w:val="center"/>
          </w:tcPr>
          <w:p w14:paraId="47F62AA7" w14:textId="7FF76B18" w:rsidR="009730A7" w:rsidRPr="003A4229" w:rsidRDefault="009730A7" w:rsidP="003A4229">
            <w:pPr>
              <w:ind w:left="142"/>
              <w:rPr>
                <w:b/>
                <w:sz w:val="20"/>
                <w:szCs w:val="20"/>
              </w:rPr>
            </w:pPr>
            <w:proofErr w:type="spellStart"/>
            <w:r w:rsidRPr="003A4229">
              <w:rPr>
                <w:b/>
                <w:sz w:val="20"/>
                <w:szCs w:val="20"/>
              </w:rPr>
              <w:t>Přistupitel</w:t>
            </w:r>
            <w:proofErr w:type="spellEnd"/>
          </w:p>
        </w:tc>
        <w:tc>
          <w:tcPr>
            <w:tcW w:w="2571" w:type="dxa"/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34A2430B" w14:textId="77777777" w:rsidR="009730A7" w:rsidRPr="00D92653" w:rsidRDefault="009730A7" w:rsidP="00A8243D">
            <w:pPr>
              <w:ind w:left="142"/>
              <w:rPr>
                <w:sz w:val="20"/>
                <w:szCs w:val="20"/>
              </w:rPr>
            </w:pPr>
            <w:r w:rsidRPr="00D92653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2572" w:type="dxa"/>
            <w:shd w:val="clear" w:color="auto" w:fill="E5F1F7"/>
            <w:vAlign w:val="center"/>
          </w:tcPr>
          <w:p w14:paraId="47F62AA9" w14:textId="0F7C7507" w:rsidR="009730A7" w:rsidRPr="00D92653" w:rsidRDefault="009730A7" w:rsidP="00A8243D">
            <w:pPr>
              <w:ind w:left="142"/>
              <w:rPr>
                <w:sz w:val="20"/>
                <w:szCs w:val="20"/>
              </w:rPr>
            </w:pPr>
            <w:r w:rsidRPr="00D92653">
              <w:rPr>
                <w:sz w:val="20"/>
                <w:szCs w:val="20"/>
              </w:rPr>
              <w:t xml:space="preserve">2. </w:t>
            </w:r>
          </w:p>
        </w:tc>
      </w:tr>
      <w:tr w:rsidR="009730A7" w:rsidRPr="00D92653" w14:paraId="47F62AAE" w14:textId="77777777" w:rsidTr="00663B66">
        <w:trPr>
          <w:trHeight w:val="482"/>
        </w:trPr>
        <w:tc>
          <w:tcPr>
            <w:tcW w:w="4921" w:type="dxa"/>
            <w:gridSpan w:val="2"/>
            <w:shd w:val="clear" w:color="auto" w:fill="E5F1F7"/>
            <w:noWrap/>
            <w:vAlign w:val="center"/>
          </w:tcPr>
          <w:p w14:paraId="47F62AAB" w14:textId="77777777" w:rsidR="009730A7" w:rsidRPr="00D92653" w:rsidRDefault="009730A7" w:rsidP="00D92653">
            <w:pPr>
              <w:ind w:left="142"/>
              <w:rPr>
                <w:sz w:val="16"/>
                <w:szCs w:val="16"/>
              </w:rPr>
            </w:pPr>
            <w:r w:rsidRPr="00D92653">
              <w:rPr>
                <w:sz w:val="20"/>
                <w:szCs w:val="20"/>
              </w:rPr>
              <w:t xml:space="preserve">Jméno a příjmení </w:t>
            </w:r>
            <w:r w:rsidRPr="00D92653">
              <w:rPr>
                <w:sz w:val="16"/>
                <w:szCs w:val="16"/>
              </w:rPr>
              <w:t>(vč. titulu)</w:t>
            </w:r>
          </w:p>
        </w:tc>
        <w:tc>
          <w:tcPr>
            <w:tcW w:w="2571" w:type="dxa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31683630" w14:textId="77777777" w:rsidR="009730A7" w:rsidRPr="00D92653" w:rsidRDefault="009730A7" w:rsidP="00A8243D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572" w:type="dxa"/>
            <w:vAlign w:val="center"/>
          </w:tcPr>
          <w:p w14:paraId="47F62AAD" w14:textId="08BF63E6" w:rsidR="009730A7" w:rsidRPr="00D92653" w:rsidRDefault="009730A7" w:rsidP="00A8243D">
            <w:pPr>
              <w:ind w:left="142"/>
              <w:rPr>
                <w:sz w:val="20"/>
                <w:szCs w:val="20"/>
              </w:rPr>
            </w:pPr>
          </w:p>
        </w:tc>
      </w:tr>
      <w:tr w:rsidR="009730A7" w:rsidRPr="00D92653" w14:paraId="47F62AB2" w14:textId="77777777" w:rsidTr="00663B66">
        <w:trPr>
          <w:trHeight w:val="482"/>
        </w:trPr>
        <w:tc>
          <w:tcPr>
            <w:tcW w:w="4921" w:type="dxa"/>
            <w:gridSpan w:val="2"/>
            <w:shd w:val="clear" w:color="auto" w:fill="E5F1F7"/>
            <w:noWrap/>
            <w:vAlign w:val="center"/>
          </w:tcPr>
          <w:p w14:paraId="47F62AAF" w14:textId="77777777" w:rsidR="009730A7" w:rsidRPr="00D92653" w:rsidRDefault="009730A7" w:rsidP="00A8243D">
            <w:pPr>
              <w:ind w:left="142"/>
              <w:rPr>
                <w:sz w:val="20"/>
                <w:szCs w:val="20"/>
              </w:rPr>
            </w:pPr>
            <w:r w:rsidRPr="00D92653">
              <w:rPr>
                <w:sz w:val="20"/>
                <w:szCs w:val="20"/>
              </w:rPr>
              <w:t>Rodné číslo</w:t>
            </w:r>
          </w:p>
        </w:tc>
        <w:tc>
          <w:tcPr>
            <w:tcW w:w="2571" w:type="dxa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2E03CE0F" w14:textId="77777777" w:rsidR="009730A7" w:rsidRPr="00D92653" w:rsidRDefault="009730A7" w:rsidP="00A8243D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572" w:type="dxa"/>
            <w:vAlign w:val="center"/>
          </w:tcPr>
          <w:p w14:paraId="47F62AB1" w14:textId="69A30500" w:rsidR="009730A7" w:rsidRPr="00D92653" w:rsidRDefault="009730A7" w:rsidP="00A8243D">
            <w:pPr>
              <w:ind w:left="142"/>
              <w:rPr>
                <w:sz w:val="20"/>
                <w:szCs w:val="20"/>
              </w:rPr>
            </w:pPr>
          </w:p>
        </w:tc>
      </w:tr>
      <w:tr w:rsidR="009730A7" w:rsidRPr="00D92653" w14:paraId="47F62AB6" w14:textId="77777777" w:rsidTr="00663B66">
        <w:trPr>
          <w:trHeight w:val="482"/>
        </w:trPr>
        <w:tc>
          <w:tcPr>
            <w:tcW w:w="4921" w:type="dxa"/>
            <w:gridSpan w:val="2"/>
            <w:shd w:val="clear" w:color="auto" w:fill="E5F1F7"/>
            <w:noWrap/>
            <w:vAlign w:val="center"/>
          </w:tcPr>
          <w:p w14:paraId="47F62AB3" w14:textId="77777777" w:rsidR="009730A7" w:rsidRPr="00D92653" w:rsidRDefault="009730A7" w:rsidP="00D92653">
            <w:pPr>
              <w:ind w:left="142"/>
              <w:rPr>
                <w:sz w:val="20"/>
                <w:szCs w:val="20"/>
              </w:rPr>
            </w:pPr>
            <w:r w:rsidRPr="00D92653">
              <w:rPr>
                <w:sz w:val="20"/>
                <w:szCs w:val="20"/>
              </w:rPr>
              <w:t xml:space="preserve">Rodinný stav/vztah k dlužníkovi </w:t>
            </w:r>
          </w:p>
        </w:tc>
        <w:tc>
          <w:tcPr>
            <w:tcW w:w="2571" w:type="dxa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3A2A10A5" w14:textId="77777777" w:rsidR="009730A7" w:rsidRPr="00D92653" w:rsidRDefault="009730A7" w:rsidP="00A8243D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572" w:type="dxa"/>
            <w:vAlign w:val="center"/>
          </w:tcPr>
          <w:p w14:paraId="47F62AB5" w14:textId="50E34710" w:rsidR="009730A7" w:rsidRPr="00D92653" w:rsidRDefault="009730A7" w:rsidP="00A8243D">
            <w:pPr>
              <w:ind w:left="142"/>
              <w:rPr>
                <w:sz w:val="20"/>
                <w:szCs w:val="20"/>
              </w:rPr>
            </w:pPr>
          </w:p>
        </w:tc>
      </w:tr>
      <w:tr w:rsidR="009730A7" w:rsidRPr="00D92653" w14:paraId="47F62ABE" w14:textId="77777777" w:rsidTr="00663B66">
        <w:trPr>
          <w:trHeight w:val="482"/>
        </w:trPr>
        <w:tc>
          <w:tcPr>
            <w:tcW w:w="4921" w:type="dxa"/>
            <w:gridSpan w:val="2"/>
            <w:shd w:val="clear" w:color="auto" w:fill="E5F1F7"/>
            <w:noWrap/>
            <w:vAlign w:val="center"/>
          </w:tcPr>
          <w:p w14:paraId="47F62ABB" w14:textId="7F223C2F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  <w:r w:rsidRPr="00D92653">
              <w:rPr>
                <w:sz w:val="20"/>
                <w:szCs w:val="20"/>
              </w:rPr>
              <w:t>Státní příslušnost</w:t>
            </w:r>
            <w:r w:rsidR="00DB7547">
              <w:rPr>
                <w:sz w:val="20"/>
                <w:szCs w:val="20"/>
              </w:rPr>
              <w:t xml:space="preserve"> (všechny)</w:t>
            </w:r>
            <w:r w:rsidR="00DB7547" w:rsidRPr="0041404C">
              <w:rPr>
                <w:sz w:val="20"/>
                <w:szCs w:val="20"/>
                <w:vertAlign w:val="superscript"/>
              </w:rPr>
              <w:t>*</w:t>
            </w:r>
            <w:r w:rsidR="00DB7547" w:rsidRPr="00B1217A">
              <w:rPr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2571" w:type="dxa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47F62ABC" w14:textId="77777777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572" w:type="dxa"/>
            <w:vAlign w:val="center"/>
          </w:tcPr>
          <w:p w14:paraId="47F62ABD" w14:textId="77777777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</w:p>
        </w:tc>
      </w:tr>
      <w:tr w:rsidR="009730A7" w:rsidRPr="00D92653" w14:paraId="47F62AC2" w14:textId="77777777" w:rsidTr="00663B66">
        <w:trPr>
          <w:trHeight w:val="482"/>
        </w:trPr>
        <w:tc>
          <w:tcPr>
            <w:tcW w:w="4921" w:type="dxa"/>
            <w:gridSpan w:val="2"/>
            <w:shd w:val="clear" w:color="auto" w:fill="E5F1F7"/>
            <w:noWrap/>
            <w:vAlign w:val="center"/>
          </w:tcPr>
          <w:p w14:paraId="47F62ABF" w14:textId="77777777" w:rsidR="00690930" w:rsidRPr="00D92653" w:rsidRDefault="00690930" w:rsidP="00D92653">
            <w:pPr>
              <w:ind w:left="142"/>
              <w:rPr>
                <w:sz w:val="20"/>
                <w:szCs w:val="20"/>
              </w:rPr>
            </w:pPr>
            <w:r w:rsidRPr="00D92653">
              <w:rPr>
                <w:sz w:val="20"/>
                <w:szCs w:val="20"/>
              </w:rPr>
              <w:t>Trvalý pobyt</w:t>
            </w:r>
            <w:r>
              <w:rPr>
                <w:sz w:val="20"/>
                <w:szCs w:val="20"/>
              </w:rPr>
              <w:t xml:space="preserve">, </w:t>
            </w:r>
            <w:r w:rsidRPr="00D92653">
              <w:rPr>
                <w:sz w:val="20"/>
                <w:szCs w:val="20"/>
              </w:rPr>
              <w:t>ulice, č.p./orientační,</w:t>
            </w:r>
            <w:r>
              <w:rPr>
                <w:sz w:val="20"/>
                <w:szCs w:val="20"/>
              </w:rPr>
              <w:t xml:space="preserve"> </w:t>
            </w:r>
            <w:r w:rsidRPr="00D92653">
              <w:rPr>
                <w:sz w:val="20"/>
                <w:szCs w:val="20"/>
              </w:rPr>
              <w:t>obec/město, PSČ</w:t>
            </w:r>
          </w:p>
        </w:tc>
        <w:tc>
          <w:tcPr>
            <w:tcW w:w="2571" w:type="dxa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47F62AC0" w14:textId="77777777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572" w:type="dxa"/>
            <w:vAlign w:val="center"/>
          </w:tcPr>
          <w:p w14:paraId="47F62AC1" w14:textId="77777777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</w:p>
        </w:tc>
      </w:tr>
      <w:tr w:rsidR="009730A7" w:rsidRPr="00D92653" w14:paraId="47F62AC7" w14:textId="77777777" w:rsidTr="00663B66">
        <w:trPr>
          <w:trHeight w:val="482"/>
        </w:trPr>
        <w:tc>
          <w:tcPr>
            <w:tcW w:w="4921" w:type="dxa"/>
            <w:gridSpan w:val="2"/>
            <w:shd w:val="clear" w:color="auto" w:fill="E5F1F7"/>
            <w:noWrap/>
            <w:vAlign w:val="center"/>
          </w:tcPr>
          <w:p w14:paraId="47F62AC3" w14:textId="4766C0EB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  <w:r w:rsidRPr="00D92653">
              <w:rPr>
                <w:sz w:val="20"/>
                <w:szCs w:val="20"/>
              </w:rPr>
              <w:t>Bydliště</w:t>
            </w:r>
            <w:r w:rsidR="002D01F7" w:rsidRPr="0041404C">
              <w:rPr>
                <w:sz w:val="20"/>
                <w:szCs w:val="20"/>
                <w:vertAlign w:val="superscript"/>
              </w:rPr>
              <w:t>*</w:t>
            </w:r>
            <w:r w:rsidR="00DB7547" w:rsidRPr="0041404C">
              <w:rPr>
                <w:sz w:val="20"/>
                <w:szCs w:val="20"/>
                <w:vertAlign w:val="superscript"/>
              </w:rPr>
              <w:t>*</w:t>
            </w:r>
            <w:r w:rsidR="002D01F7" w:rsidRPr="00B1217A">
              <w:rPr>
                <w:sz w:val="20"/>
                <w:szCs w:val="20"/>
                <w:vertAlign w:val="superscript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D92653">
              <w:rPr>
                <w:sz w:val="20"/>
                <w:szCs w:val="20"/>
              </w:rPr>
              <w:t>ulice, č.p./orientační,</w:t>
            </w:r>
            <w:r>
              <w:rPr>
                <w:sz w:val="20"/>
                <w:szCs w:val="20"/>
              </w:rPr>
              <w:t xml:space="preserve"> </w:t>
            </w:r>
            <w:r w:rsidRPr="00D92653">
              <w:rPr>
                <w:sz w:val="20"/>
                <w:szCs w:val="20"/>
              </w:rPr>
              <w:t>obec/město, PSČ</w:t>
            </w:r>
          </w:p>
          <w:p w14:paraId="47F62AC4" w14:textId="77777777" w:rsidR="00690930" w:rsidRPr="00D92653" w:rsidRDefault="00690930" w:rsidP="00A8243D">
            <w:pPr>
              <w:ind w:left="142"/>
              <w:rPr>
                <w:sz w:val="16"/>
                <w:szCs w:val="16"/>
              </w:rPr>
            </w:pPr>
            <w:r w:rsidRPr="00D92653">
              <w:rPr>
                <w:sz w:val="16"/>
                <w:szCs w:val="16"/>
              </w:rPr>
              <w:t xml:space="preserve">(liší-li se od místa </w:t>
            </w:r>
            <w:proofErr w:type="spellStart"/>
            <w:r w:rsidRPr="00D92653">
              <w:rPr>
                <w:sz w:val="16"/>
                <w:szCs w:val="16"/>
              </w:rPr>
              <w:t>trv</w:t>
            </w:r>
            <w:proofErr w:type="spellEnd"/>
            <w:r w:rsidRPr="00D92653">
              <w:rPr>
                <w:sz w:val="16"/>
                <w:szCs w:val="16"/>
              </w:rPr>
              <w:t>. pobytu)</w:t>
            </w:r>
          </w:p>
        </w:tc>
        <w:tc>
          <w:tcPr>
            <w:tcW w:w="2571" w:type="dxa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47F62AC5" w14:textId="77777777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572" w:type="dxa"/>
            <w:vAlign w:val="center"/>
          </w:tcPr>
          <w:p w14:paraId="47F62AC6" w14:textId="77777777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</w:p>
        </w:tc>
      </w:tr>
      <w:tr w:rsidR="009730A7" w:rsidRPr="00D92653" w14:paraId="47F62ACB" w14:textId="77777777" w:rsidTr="00663B66">
        <w:trPr>
          <w:trHeight w:val="482"/>
        </w:trPr>
        <w:tc>
          <w:tcPr>
            <w:tcW w:w="4921" w:type="dxa"/>
            <w:gridSpan w:val="2"/>
            <w:shd w:val="clear" w:color="auto" w:fill="E5F1F7"/>
            <w:noWrap/>
            <w:vAlign w:val="center"/>
          </w:tcPr>
          <w:p w14:paraId="47F62AC8" w14:textId="77777777" w:rsidR="00690930" w:rsidRPr="00D92653" w:rsidRDefault="00690930" w:rsidP="00D92653">
            <w:pPr>
              <w:ind w:left="142"/>
              <w:rPr>
                <w:sz w:val="20"/>
                <w:szCs w:val="20"/>
              </w:rPr>
            </w:pPr>
            <w:r w:rsidRPr="00D92653">
              <w:rPr>
                <w:sz w:val="20"/>
                <w:szCs w:val="20"/>
              </w:rPr>
              <w:t xml:space="preserve">Místo narození </w:t>
            </w:r>
            <w:r w:rsidRPr="00D92653">
              <w:rPr>
                <w:sz w:val="16"/>
                <w:szCs w:val="16"/>
              </w:rPr>
              <w:t>(město a země)</w:t>
            </w:r>
          </w:p>
        </w:tc>
        <w:tc>
          <w:tcPr>
            <w:tcW w:w="2571" w:type="dxa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47F62AC9" w14:textId="77777777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572" w:type="dxa"/>
            <w:vAlign w:val="center"/>
          </w:tcPr>
          <w:p w14:paraId="47F62ACA" w14:textId="77777777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</w:p>
        </w:tc>
      </w:tr>
      <w:tr w:rsidR="009730A7" w:rsidRPr="00D92653" w14:paraId="47F62ACF" w14:textId="77777777" w:rsidTr="00663B66">
        <w:trPr>
          <w:trHeight w:val="482"/>
        </w:trPr>
        <w:tc>
          <w:tcPr>
            <w:tcW w:w="4921" w:type="dxa"/>
            <w:gridSpan w:val="2"/>
            <w:shd w:val="clear" w:color="auto" w:fill="E5F1F7"/>
            <w:noWrap/>
            <w:vAlign w:val="center"/>
          </w:tcPr>
          <w:p w14:paraId="47F62ACC" w14:textId="77777777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  <w:r w:rsidRPr="00D92653">
              <w:rPr>
                <w:sz w:val="20"/>
                <w:szCs w:val="20"/>
              </w:rPr>
              <w:t xml:space="preserve">Telefon    </w:t>
            </w:r>
          </w:p>
        </w:tc>
        <w:tc>
          <w:tcPr>
            <w:tcW w:w="2571" w:type="dxa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47F62ACD" w14:textId="77777777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572" w:type="dxa"/>
            <w:vAlign w:val="center"/>
          </w:tcPr>
          <w:p w14:paraId="47F62ACE" w14:textId="77777777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</w:p>
        </w:tc>
      </w:tr>
      <w:tr w:rsidR="009730A7" w:rsidRPr="00D92653" w14:paraId="47F62AD3" w14:textId="77777777" w:rsidTr="00663B66">
        <w:trPr>
          <w:trHeight w:val="482"/>
        </w:trPr>
        <w:tc>
          <w:tcPr>
            <w:tcW w:w="4921" w:type="dxa"/>
            <w:gridSpan w:val="2"/>
            <w:tcBorders>
              <w:bottom w:val="single" w:sz="4" w:space="0" w:color="000000"/>
            </w:tcBorders>
            <w:shd w:val="clear" w:color="auto" w:fill="E5F1F7"/>
            <w:noWrap/>
            <w:vAlign w:val="center"/>
          </w:tcPr>
          <w:p w14:paraId="47F62AD0" w14:textId="77777777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  <w:r w:rsidRPr="00D92653">
              <w:rPr>
                <w:sz w:val="20"/>
                <w:szCs w:val="20"/>
              </w:rPr>
              <w:t>E-mail</w:t>
            </w:r>
          </w:p>
        </w:tc>
        <w:tc>
          <w:tcPr>
            <w:tcW w:w="2571" w:type="dxa"/>
            <w:tcBorders>
              <w:bottom w:val="single" w:sz="4" w:space="0" w:color="000000"/>
            </w:tcBorders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47F62AD1" w14:textId="77777777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bottom w:val="single" w:sz="4" w:space="0" w:color="000000"/>
            </w:tcBorders>
            <w:vAlign w:val="center"/>
          </w:tcPr>
          <w:p w14:paraId="47F62AD2" w14:textId="77777777" w:rsidR="00690930" w:rsidRPr="00D92653" w:rsidRDefault="00690930" w:rsidP="00A8243D">
            <w:pPr>
              <w:ind w:left="142"/>
              <w:rPr>
                <w:sz w:val="20"/>
                <w:szCs w:val="20"/>
              </w:rPr>
            </w:pPr>
          </w:p>
        </w:tc>
      </w:tr>
      <w:tr w:rsidR="00690930" w:rsidRPr="00D92653" w14:paraId="47F62AD5" w14:textId="77777777" w:rsidTr="00B1217A">
        <w:trPr>
          <w:trHeight w:val="112"/>
        </w:trPr>
        <w:tc>
          <w:tcPr>
            <w:tcW w:w="10064" w:type="dxa"/>
            <w:gridSpan w:val="4"/>
            <w:tcBorders>
              <w:left w:val="nil"/>
              <w:bottom w:val="nil"/>
              <w:right w:val="nil"/>
            </w:tcBorders>
            <w:noWrap/>
            <w:vAlign w:val="center"/>
          </w:tcPr>
          <w:p w14:paraId="4548C679" w14:textId="75587177" w:rsidR="00DB7547" w:rsidRDefault="00DB7547" w:rsidP="00B1217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*) Pokud má </w:t>
            </w:r>
            <w:proofErr w:type="spellStart"/>
            <w:r>
              <w:rPr>
                <w:sz w:val="16"/>
                <w:szCs w:val="16"/>
              </w:rPr>
              <w:t>přistupitel</w:t>
            </w:r>
            <w:proofErr w:type="spellEnd"/>
            <w:r>
              <w:rPr>
                <w:sz w:val="16"/>
                <w:szCs w:val="16"/>
              </w:rPr>
              <w:t xml:space="preserve"> více státních příslušností, uveďte všechny</w:t>
            </w:r>
          </w:p>
          <w:p w14:paraId="13F859A7" w14:textId="1D0F9D9F" w:rsidR="002D01F7" w:rsidRDefault="002D01F7" w:rsidP="00B1217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  <w:r w:rsidR="00DB7547">
              <w:rPr>
                <w:sz w:val="16"/>
                <w:szCs w:val="16"/>
              </w:rPr>
              <w:t>*</w:t>
            </w:r>
            <w:r w:rsidR="0041404C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D92653">
              <w:rPr>
                <w:sz w:val="16"/>
                <w:szCs w:val="16"/>
              </w:rPr>
              <w:t>Bydliště – místo, kde se člověk zdržuje s úmyslem žít tam trvale, tedy žije na tomto místě. Může být odlišné od trvalého pobytu.</w:t>
            </w:r>
          </w:p>
          <w:p w14:paraId="783CD459" w14:textId="77777777" w:rsidR="00690930" w:rsidRDefault="00690930" w:rsidP="00B1217A">
            <w:pPr>
              <w:spacing w:line="240" w:lineRule="auto"/>
              <w:rPr>
                <w:sz w:val="20"/>
                <w:szCs w:val="20"/>
              </w:rPr>
            </w:pPr>
          </w:p>
          <w:p w14:paraId="748D19B0" w14:textId="77777777" w:rsidR="00D06D6C" w:rsidRDefault="00D06D6C" w:rsidP="00B1217A">
            <w:pPr>
              <w:spacing w:line="240" w:lineRule="auto"/>
              <w:rPr>
                <w:sz w:val="20"/>
                <w:szCs w:val="20"/>
              </w:rPr>
            </w:pPr>
          </w:p>
          <w:p w14:paraId="47F62AD4" w14:textId="77777777" w:rsidR="00663B66" w:rsidRPr="00D92653" w:rsidRDefault="00663B66" w:rsidP="00B1217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14D3A" w:rsidRPr="00D92653" w14:paraId="3E723831" w14:textId="77777777" w:rsidTr="00663B66">
        <w:tblPrEx>
          <w:tblCellMar>
            <w:left w:w="0" w:type="dxa"/>
          </w:tblCellMar>
        </w:tblPrEx>
        <w:trPr>
          <w:trHeight w:val="351"/>
        </w:trPr>
        <w:tc>
          <w:tcPr>
            <w:tcW w:w="4921" w:type="dxa"/>
            <w:gridSpan w:val="2"/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0E2002A3" w14:textId="7CF804F4" w:rsidR="00014D3A" w:rsidRDefault="00014D3A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b/>
                <w:sz w:val="20"/>
                <w:szCs w:val="20"/>
                <w:lang w:eastAsia="cs-CZ"/>
              </w:rPr>
              <w:lastRenderedPageBreak/>
              <w:t>Identifikační doklady</w:t>
            </w:r>
            <w:r w:rsidR="00B5369E" w:rsidRPr="00633D04">
              <w:rPr>
                <w:szCs w:val="24"/>
                <w:vertAlign w:val="superscript"/>
              </w:rPr>
              <w:t>*)</w:t>
            </w:r>
          </w:p>
        </w:tc>
        <w:tc>
          <w:tcPr>
            <w:tcW w:w="2571" w:type="dxa"/>
            <w:shd w:val="clear" w:color="auto" w:fill="E5F1F7"/>
            <w:vAlign w:val="center"/>
          </w:tcPr>
          <w:p w14:paraId="7D11E627" w14:textId="77777777" w:rsidR="00014D3A" w:rsidRPr="003A4229" w:rsidRDefault="00014D3A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572" w:type="dxa"/>
            <w:shd w:val="clear" w:color="auto" w:fill="E5F1F7"/>
            <w:vAlign w:val="center"/>
          </w:tcPr>
          <w:p w14:paraId="32B75630" w14:textId="77777777" w:rsidR="00014D3A" w:rsidRPr="003A4229" w:rsidRDefault="00014D3A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</w:tr>
      <w:tr w:rsidR="00E748A8" w:rsidRPr="00D92653" w14:paraId="468A147B" w14:textId="77777777" w:rsidTr="00663B66">
        <w:tblPrEx>
          <w:tblCellMar>
            <w:left w:w="0" w:type="dxa"/>
          </w:tblCellMar>
        </w:tblPrEx>
        <w:trPr>
          <w:trHeight w:val="100"/>
        </w:trPr>
        <w:tc>
          <w:tcPr>
            <w:tcW w:w="2457" w:type="dxa"/>
            <w:vMerge w:val="restart"/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00EFD5BD" w14:textId="79358573" w:rsidR="00E748A8" w:rsidRDefault="00E748A8" w:rsidP="00B1217A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 w:rsidRPr="00B1217A">
              <w:rPr>
                <w:rFonts w:eastAsia="Arial Unicode MS" w:cs="Arial"/>
                <w:sz w:val="20"/>
                <w:szCs w:val="20"/>
                <w:lang w:eastAsia="cs-CZ"/>
              </w:rPr>
              <w:t>Průkaz totožnosti</w:t>
            </w:r>
            <w:r w:rsidR="009B7E82">
              <w:rPr>
                <w:rFonts w:eastAsia="Arial Unicode MS" w:cs="Arial"/>
                <w:sz w:val="20"/>
                <w:szCs w:val="20"/>
                <w:lang w:eastAsia="cs-CZ"/>
              </w:rPr>
              <w:t xml:space="preserve"> č. 1</w:t>
            </w:r>
          </w:p>
        </w:tc>
        <w:tc>
          <w:tcPr>
            <w:tcW w:w="2464" w:type="dxa"/>
            <w:shd w:val="clear" w:color="auto" w:fill="E5F1F7"/>
            <w:vAlign w:val="center"/>
          </w:tcPr>
          <w:p w14:paraId="6A920EF7" w14:textId="5BBD7162" w:rsidR="00E748A8" w:rsidRPr="00B1217A" w:rsidRDefault="00E748A8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B1217A">
              <w:rPr>
                <w:rFonts w:eastAsia="Arial Unicode MS" w:cs="Arial"/>
                <w:sz w:val="20"/>
                <w:szCs w:val="20"/>
                <w:lang w:eastAsia="cs-CZ"/>
              </w:rPr>
              <w:t>Druh a číslo</w:t>
            </w: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0054FBD1" w14:textId="77777777" w:rsidR="00E748A8" w:rsidRPr="003A4229" w:rsidRDefault="00E748A8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572" w:type="dxa"/>
            <w:shd w:val="clear" w:color="auto" w:fill="FFFFFF" w:themeFill="background1"/>
            <w:vAlign w:val="center"/>
          </w:tcPr>
          <w:p w14:paraId="574D2B7C" w14:textId="77777777" w:rsidR="00E748A8" w:rsidRPr="003A4229" w:rsidRDefault="00E748A8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</w:tr>
      <w:tr w:rsidR="00E748A8" w:rsidRPr="00D92653" w14:paraId="7626028A" w14:textId="77777777" w:rsidTr="00663B66">
        <w:tblPrEx>
          <w:tblCellMar>
            <w:left w:w="0" w:type="dxa"/>
          </w:tblCellMar>
        </w:tblPrEx>
        <w:trPr>
          <w:trHeight w:val="99"/>
        </w:trPr>
        <w:tc>
          <w:tcPr>
            <w:tcW w:w="2457" w:type="dxa"/>
            <w:vMerge/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2F8FBA65" w14:textId="77777777" w:rsidR="00E748A8" w:rsidRPr="00B1217A" w:rsidRDefault="00E748A8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</w:p>
        </w:tc>
        <w:tc>
          <w:tcPr>
            <w:tcW w:w="2464" w:type="dxa"/>
            <w:shd w:val="clear" w:color="auto" w:fill="E5F1F7"/>
            <w:vAlign w:val="center"/>
          </w:tcPr>
          <w:p w14:paraId="37EE7056" w14:textId="477FDA6B" w:rsidR="00E748A8" w:rsidRPr="00B1217A" w:rsidRDefault="00E748A8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B1217A">
              <w:rPr>
                <w:rFonts w:eastAsia="Arial Unicode MS" w:cs="Arial"/>
                <w:sz w:val="20"/>
                <w:szCs w:val="20"/>
                <w:lang w:eastAsia="cs-CZ"/>
              </w:rPr>
              <w:t>Platnost do</w:t>
            </w: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51585D32" w14:textId="77777777" w:rsidR="00E748A8" w:rsidRPr="003A4229" w:rsidRDefault="00E748A8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572" w:type="dxa"/>
            <w:shd w:val="clear" w:color="auto" w:fill="FFFFFF" w:themeFill="background1"/>
            <w:vAlign w:val="center"/>
          </w:tcPr>
          <w:p w14:paraId="45FC2BB8" w14:textId="77777777" w:rsidR="00E748A8" w:rsidRPr="003A4229" w:rsidRDefault="00E748A8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</w:tr>
      <w:tr w:rsidR="00E748A8" w:rsidRPr="00D92653" w14:paraId="0E5F676F" w14:textId="77777777" w:rsidTr="00663B66">
        <w:tblPrEx>
          <w:tblCellMar>
            <w:left w:w="0" w:type="dxa"/>
          </w:tblCellMar>
        </w:tblPrEx>
        <w:trPr>
          <w:trHeight w:val="99"/>
        </w:trPr>
        <w:tc>
          <w:tcPr>
            <w:tcW w:w="2457" w:type="dxa"/>
            <w:vMerge/>
            <w:tcBorders>
              <w:bottom w:val="single" w:sz="4" w:space="0" w:color="000000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2B3C5A07" w14:textId="77777777" w:rsidR="00E748A8" w:rsidRPr="00B1217A" w:rsidRDefault="00E748A8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</w:p>
        </w:tc>
        <w:tc>
          <w:tcPr>
            <w:tcW w:w="2464" w:type="dxa"/>
            <w:tcBorders>
              <w:bottom w:val="single" w:sz="4" w:space="0" w:color="000000"/>
            </w:tcBorders>
            <w:shd w:val="clear" w:color="auto" w:fill="E5F1F7"/>
            <w:vAlign w:val="center"/>
          </w:tcPr>
          <w:p w14:paraId="4556759E" w14:textId="54F6EC3F" w:rsidR="00E748A8" w:rsidRPr="00B1217A" w:rsidRDefault="00E748A8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B1217A">
              <w:rPr>
                <w:rFonts w:eastAsia="Arial Unicode MS" w:cs="Arial"/>
                <w:sz w:val="20"/>
                <w:szCs w:val="20"/>
                <w:lang w:eastAsia="cs-CZ"/>
              </w:rPr>
              <w:t>Vydal stát</w:t>
            </w:r>
          </w:p>
        </w:tc>
        <w:tc>
          <w:tcPr>
            <w:tcW w:w="2571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0EAF548" w14:textId="77777777" w:rsidR="00E748A8" w:rsidRPr="003A4229" w:rsidRDefault="00E748A8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572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0D09E8C" w14:textId="77777777" w:rsidR="00E748A8" w:rsidRPr="003A4229" w:rsidRDefault="00E748A8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</w:tr>
      <w:tr w:rsidR="009B7E82" w:rsidRPr="00D92653" w14:paraId="602884B4" w14:textId="77777777" w:rsidTr="00663B66">
        <w:tblPrEx>
          <w:tblCellMar>
            <w:left w:w="0" w:type="dxa"/>
          </w:tblCellMar>
        </w:tblPrEx>
        <w:trPr>
          <w:trHeight w:val="87"/>
        </w:trPr>
        <w:tc>
          <w:tcPr>
            <w:tcW w:w="2457" w:type="dxa"/>
            <w:vMerge w:val="restart"/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6E89F03A" w14:textId="2F4B20E9" w:rsidR="009B7E82" w:rsidRPr="00B1217A" w:rsidRDefault="009B7E82" w:rsidP="009B7E82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Průkaz totožnosti č. 2</w:t>
            </w:r>
          </w:p>
        </w:tc>
        <w:tc>
          <w:tcPr>
            <w:tcW w:w="2464" w:type="dxa"/>
            <w:tcBorders>
              <w:bottom w:val="single" w:sz="4" w:space="0" w:color="000000"/>
            </w:tcBorders>
            <w:shd w:val="clear" w:color="auto" w:fill="E5F1F7"/>
            <w:vAlign w:val="center"/>
          </w:tcPr>
          <w:p w14:paraId="3CD1CCE5" w14:textId="2ED43892" w:rsidR="009B7E82" w:rsidRPr="00B1217A" w:rsidRDefault="009B7E82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B1217A">
              <w:rPr>
                <w:rFonts w:eastAsia="Arial Unicode MS" w:cs="Arial"/>
                <w:sz w:val="20"/>
                <w:szCs w:val="20"/>
                <w:lang w:eastAsia="cs-CZ"/>
              </w:rPr>
              <w:t>Druh a číslo</w:t>
            </w: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57AE2F5A" w14:textId="77777777" w:rsidR="009B7E82" w:rsidRPr="003A4229" w:rsidRDefault="009B7E82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572" w:type="dxa"/>
            <w:shd w:val="clear" w:color="auto" w:fill="FFFFFF" w:themeFill="background1"/>
            <w:vAlign w:val="center"/>
          </w:tcPr>
          <w:p w14:paraId="505B7872" w14:textId="77777777" w:rsidR="009B7E82" w:rsidRPr="003A4229" w:rsidRDefault="009B7E82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</w:tr>
      <w:tr w:rsidR="009B7E82" w:rsidRPr="00D92653" w14:paraId="04519538" w14:textId="77777777" w:rsidTr="00663B66">
        <w:tblPrEx>
          <w:tblCellMar>
            <w:left w:w="0" w:type="dxa"/>
          </w:tblCellMar>
        </w:tblPrEx>
        <w:trPr>
          <w:trHeight w:val="86"/>
        </w:trPr>
        <w:tc>
          <w:tcPr>
            <w:tcW w:w="2457" w:type="dxa"/>
            <w:vMerge/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6F4094AC" w14:textId="77777777" w:rsidR="009B7E82" w:rsidRDefault="009B7E82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</w:p>
        </w:tc>
        <w:tc>
          <w:tcPr>
            <w:tcW w:w="2464" w:type="dxa"/>
            <w:tcBorders>
              <w:bottom w:val="single" w:sz="4" w:space="0" w:color="000000"/>
            </w:tcBorders>
            <w:shd w:val="clear" w:color="auto" w:fill="E5F1F7"/>
            <w:vAlign w:val="center"/>
          </w:tcPr>
          <w:p w14:paraId="1B947CC1" w14:textId="4ACBF50F" w:rsidR="009B7E82" w:rsidRPr="00B1217A" w:rsidRDefault="009B7E82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B1217A">
              <w:rPr>
                <w:rFonts w:eastAsia="Arial Unicode MS" w:cs="Arial"/>
                <w:sz w:val="20"/>
                <w:szCs w:val="20"/>
                <w:lang w:eastAsia="cs-CZ"/>
              </w:rPr>
              <w:t>Platnost do</w:t>
            </w: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2A82ABBE" w14:textId="77777777" w:rsidR="009B7E82" w:rsidRPr="003A4229" w:rsidRDefault="009B7E82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572" w:type="dxa"/>
            <w:shd w:val="clear" w:color="auto" w:fill="FFFFFF" w:themeFill="background1"/>
            <w:vAlign w:val="center"/>
          </w:tcPr>
          <w:p w14:paraId="72035144" w14:textId="77777777" w:rsidR="009B7E82" w:rsidRPr="003A4229" w:rsidRDefault="009B7E82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</w:tr>
      <w:tr w:rsidR="009B7E82" w:rsidRPr="00D92653" w14:paraId="40DC0B02" w14:textId="77777777" w:rsidTr="00633D04">
        <w:tblPrEx>
          <w:tblCellMar>
            <w:left w:w="0" w:type="dxa"/>
          </w:tblCellMar>
        </w:tblPrEx>
        <w:trPr>
          <w:trHeight w:val="86"/>
        </w:trPr>
        <w:tc>
          <w:tcPr>
            <w:tcW w:w="2457" w:type="dxa"/>
            <w:vMerge/>
            <w:tcBorders>
              <w:bottom w:val="single" w:sz="4" w:space="0" w:color="000000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48D62E08" w14:textId="77777777" w:rsidR="009B7E82" w:rsidRDefault="009B7E82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</w:p>
        </w:tc>
        <w:tc>
          <w:tcPr>
            <w:tcW w:w="2464" w:type="dxa"/>
            <w:tcBorders>
              <w:bottom w:val="single" w:sz="4" w:space="0" w:color="000000"/>
            </w:tcBorders>
            <w:shd w:val="clear" w:color="auto" w:fill="E5F1F7"/>
            <w:vAlign w:val="center"/>
          </w:tcPr>
          <w:p w14:paraId="5BB0B495" w14:textId="20897BAA" w:rsidR="009B7E82" w:rsidRPr="00B1217A" w:rsidRDefault="009B7E82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B1217A">
              <w:rPr>
                <w:rFonts w:eastAsia="Arial Unicode MS" w:cs="Arial"/>
                <w:sz w:val="20"/>
                <w:szCs w:val="20"/>
                <w:lang w:eastAsia="cs-CZ"/>
              </w:rPr>
              <w:t>Vydal stát</w:t>
            </w:r>
          </w:p>
        </w:tc>
        <w:tc>
          <w:tcPr>
            <w:tcW w:w="2571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50CA381" w14:textId="77777777" w:rsidR="009B7E82" w:rsidRPr="003A4229" w:rsidRDefault="009B7E82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572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0E94A80" w14:textId="77777777" w:rsidR="009B7E82" w:rsidRPr="003A4229" w:rsidRDefault="009B7E82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</w:tr>
      <w:tr w:rsidR="00B5369E" w:rsidRPr="00D92653" w14:paraId="1E0D0BC3" w14:textId="77777777" w:rsidTr="00633D04">
        <w:trPr>
          <w:trHeight w:val="112"/>
        </w:trPr>
        <w:tc>
          <w:tcPr>
            <w:tcW w:w="10064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184B0CB" w14:textId="12162589" w:rsidR="00B5369E" w:rsidRDefault="00B5369E" w:rsidP="009F2F0F">
            <w:pPr>
              <w:spacing w:line="240" w:lineRule="auto"/>
              <w:rPr>
                <w:sz w:val="16"/>
                <w:szCs w:val="16"/>
              </w:rPr>
            </w:pPr>
            <w:bookmarkStart w:id="0" w:name="_Hlk191029290"/>
            <w:r>
              <w:rPr>
                <w:sz w:val="16"/>
                <w:szCs w:val="16"/>
              </w:rPr>
              <w:t>*)</w:t>
            </w:r>
            <w:r w:rsidR="002A2337">
              <w:rPr>
                <w:sz w:val="16"/>
                <w:szCs w:val="16"/>
              </w:rPr>
              <w:t xml:space="preserve"> </w:t>
            </w:r>
            <w:r w:rsidR="002A2337" w:rsidRPr="002A2337">
              <w:rPr>
                <w:sz w:val="16"/>
                <w:szCs w:val="16"/>
              </w:rPr>
              <w:t>Občan ČR s trvalým pobytem v ČR dokládá pouze občanský průkaz.</w:t>
            </w:r>
          </w:p>
          <w:p w14:paraId="4B8A91ED" w14:textId="77777777" w:rsidR="00B5369E" w:rsidRPr="00D92653" w:rsidRDefault="00B5369E" w:rsidP="009F2F0F">
            <w:pPr>
              <w:spacing w:line="240" w:lineRule="auto"/>
              <w:rPr>
                <w:sz w:val="20"/>
                <w:szCs w:val="20"/>
              </w:rPr>
            </w:pPr>
          </w:p>
        </w:tc>
      </w:tr>
      <w:bookmarkEnd w:id="0"/>
    </w:tbl>
    <w:p w14:paraId="6E3CCC9A" w14:textId="77777777" w:rsidR="00B5369E" w:rsidRDefault="00B5369E"/>
    <w:tbl>
      <w:tblPr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7"/>
        <w:gridCol w:w="2464"/>
        <w:gridCol w:w="1284"/>
        <w:gridCol w:w="1287"/>
        <w:gridCol w:w="1284"/>
        <w:gridCol w:w="1288"/>
      </w:tblGrid>
      <w:tr w:rsidR="009730A7" w:rsidRPr="00D92653" w14:paraId="0FB86AC2" w14:textId="77777777" w:rsidTr="00663B66">
        <w:trPr>
          <w:trHeight w:val="351"/>
        </w:trPr>
        <w:tc>
          <w:tcPr>
            <w:tcW w:w="4921" w:type="dxa"/>
            <w:gridSpan w:val="2"/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0067D471" w14:textId="605712A0" w:rsidR="00690930" w:rsidRPr="003A4229" w:rsidRDefault="00690930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b/>
                <w:sz w:val="20"/>
                <w:szCs w:val="20"/>
                <w:lang w:eastAsia="cs-CZ"/>
              </w:rPr>
              <w:t>Počet osob v domácnosti</w:t>
            </w:r>
          </w:p>
        </w:tc>
        <w:tc>
          <w:tcPr>
            <w:tcW w:w="2571" w:type="dxa"/>
            <w:gridSpan w:val="2"/>
            <w:shd w:val="clear" w:color="auto" w:fill="E5F1F7"/>
            <w:vAlign w:val="center"/>
          </w:tcPr>
          <w:p w14:paraId="2A4DAB06" w14:textId="77777777" w:rsidR="00690930" w:rsidRPr="003A4229" w:rsidRDefault="00690930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572" w:type="dxa"/>
            <w:gridSpan w:val="2"/>
            <w:shd w:val="clear" w:color="auto" w:fill="E5F1F7"/>
            <w:vAlign w:val="center"/>
          </w:tcPr>
          <w:p w14:paraId="63C17528" w14:textId="79670641" w:rsidR="00690930" w:rsidRPr="003A4229" w:rsidRDefault="00690930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</w:tr>
      <w:tr w:rsidR="009730A7" w:rsidRPr="00D92653" w14:paraId="5A784AED" w14:textId="77777777" w:rsidTr="00663B66">
        <w:trPr>
          <w:trHeight w:val="348"/>
        </w:trPr>
        <w:tc>
          <w:tcPr>
            <w:tcW w:w="4921" w:type="dxa"/>
            <w:gridSpan w:val="2"/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6507F5CE" w14:textId="077270A0" w:rsidR="00690930" w:rsidRPr="00E12935" w:rsidRDefault="00690930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E12935">
              <w:rPr>
                <w:rFonts w:eastAsia="Arial Unicode MS" w:cs="Arial"/>
                <w:sz w:val="20"/>
                <w:szCs w:val="20"/>
                <w:lang w:eastAsia="cs-CZ"/>
              </w:rPr>
              <w:t>Dospělí</w:t>
            </w:r>
          </w:p>
        </w:tc>
        <w:tc>
          <w:tcPr>
            <w:tcW w:w="2571" w:type="dxa"/>
            <w:gridSpan w:val="2"/>
            <w:shd w:val="clear" w:color="auto" w:fill="FFFFFF" w:themeFill="background1"/>
            <w:vAlign w:val="center"/>
          </w:tcPr>
          <w:p w14:paraId="7D6DD3E5" w14:textId="77777777" w:rsidR="00690930" w:rsidRPr="003A4229" w:rsidRDefault="00690930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572" w:type="dxa"/>
            <w:gridSpan w:val="2"/>
            <w:shd w:val="clear" w:color="auto" w:fill="FFFFFF" w:themeFill="background1"/>
            <w:vAlign w:val="center"/>
          </w:tcPr>
          <w:p w14:paraId="48E02856" w14:textId="7B4A1B58" w:rsidR="00690930" w:rsidRPr="003A4229" w:rsidRDefault="00690930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</w:tr>
      <w:tr w:rsidR="009730A7" w:rsidRPr="00D92653" w14:paraId="36628ED6" w14:textId="77777777" w:rsidTr="00663B66">
        <w:trPr>
          <w:trHeight w:val="348"/>
        </w:trPr>
        <w:tc>
          <w:tcPr>
            <w:tcW w:w="2457" w:type="dxa"/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2ED8CBD4" w14:textId="7634D695" w:rsidR="00690930" w:rsidRPr="00E12935" w:rsidRDefault="00690930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E12935">
              <w:rPr>
                <w:rFonts w:eastAsia="Arial Unicode MS" w:cs="Arial"/>
                <w:sz w:val="20"/>
                <w:szCs w:val="20"/>
                <w:lang w:eastAsia="cs-CZ"/>
              </w:rPr>
              <w:t>Děti do 6 let</w:t>
            </w:r>
          </w:p>
        </w:tc>
        <w:tc>
          <w:tcPr>
            <w:tcW w:w="2464" w:type="dxa"/>
            <w:shd w:val="clear" w:color="auto" w:fill="E5F1F7"/>
            <w:vAlign w:val="center"/>
          </w:tcPr>
          <w:p w14:paraId="76DC770B" w14:textId="24471497" w:rsidR="00690930" w:rsidRPr="00E12935" w:rsidRDefault="00690930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E12935">
              <w:rPr>
                <w:rFonts w:eastAsia="Arial Unicode MS" w:cs="Arial"/>
                <w:sz w:val="20"/>
                <w:szCs w:val="20"/>
                <w:lang w:eastAsia="cs-CZ"/>
              </w:rPr>
              <w:t xml:space="preserve">Děti </w:t>
            </w:r>
            <w:r w:rsidR="00663B66" w:rsidRPr="00E12935">
              <w:rPr>
                <w:rFonts w:eastAsia="Arial Unicode MS" w:cs="Arial"/>
                <w:sz w:val="20"/>
                <w:szCs w:val="20"/>
                <w:lang w:eastAsia="cs-CZ"/>
              </w:rPr>
              <w:t>6–10</w:t>
            </w:r>
            <w:r w:rsidRPr="00E12935">
              <w:rPr>
                <w:rFonts w:eastAsia="Arial Unicode MS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0CE2C73F" w14:textId="77777777" w:rsidR="00690930" w:rsidRPr="003A4229" w:rsidRDefault="00690930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14:paraId="02CFDC7B" w14:textId="4995A4DE" w:rsidR="00690930" w:rsidRPr="003A4229" w:rsidRDefault="00690930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5ED04005" w14:textId="77777777" w:rsidR="00690930" w:rsidRPr="003A4229" w:rsidRDefault="00690930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53DF3E36" w14:textId="18C87F81" w:rsidR="00690930" w:rsidRPr="003A4229" w:rsidRDefault="00690930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</w:tr>
      <w:tr w:rsidR="009730A7" w:rsidRPr="00D92653" w14:paraId="0A71C6A1" w14:textId="77777777" w:rsidTr="00663B66">
        <w:trPr>
          <w:trHeight w:val="348"/>
        </w:trPr>
        <w:tc>
          <w:tcPr>
            <w:tcW w:w="2457" w:type="dxa"/>
            <w:tcBorders>
              <w:bottom w:val="single" w:sz="4" w:space="0" w:color="000000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6A5C250C" w14:textId="6D06395A" w:rsidR="00690930" w:rsidRPr="00E12935" w:rsidRDefault="00690930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E12935">
              <w:rPr>
                <w:rFonts w:eastAsia="Arial Unicode MS" w:cs="Arial"/>
                <w:sz w:val="20"/>
                <w:szCs w:val="20"/>
                <w:lang w:eastAsia="cs-CZ"/>
              </w:rPr>
              <w:t xml:space="preserve">Děti </w:t>
            </w:r>
            <w:r w:rsidR="00663B66" w:rsidRPr="00E12935">
              <w:rPr>
                <w:rFonts w:eastAsia="Arial Unicode MS" w:cs="Arial"/>
                <w:sz w:val="20"/>
                <w:szCs w:val="20"/>
                <w:lang w:eastAsia="cs-CZ"/>
              </w:rPr>
              <w:t>10–15</w:t>
            </w:r>
            <w:r w:rsidRPr="00E12935">
              <w:rPr>
                <w:rFonts w:eastAsia="Arial Unicode MS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464" w:type="dxa"/>
            <w:tcBorders>
              <w:bottom w:val="single" w:sz="4" w:space="0" w:color="000000"/>
            </w:tcBorders>
            <w:shd w:val="clear" w:color="auto" w:fill="E5F1F7"/>
            <w:vAlign w:val="center"/>
          </w:tcPr>
          <w:p w14:paraId="630DF0D5" w14:textId="2469F3FD" w:rsidR="00690930" w:rsidRPr="00E12935" w:rsidRDefault="00690930" w:rsidP="004548B3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E12935">
              <w:rPr>
                <w:rFonts w:eastAsia="Arial Unicode MS" w:cs="Arial"/>
                <w:sz w:val="20"/>
                <w:szCs w:val="20"/>
                <w:lang w:eastAsia="cs-CZ"/>
              </w:rPr>
              <w:t>Nezaopatř</w:t>
            </w:r>
            <w:r w:rsidR="00663B66">
              <w:rPr>
                <w:rFonts w:eastAsia="Arial Unicode MS" w:cs="Arial"/>
                <w:sz w:val="20"/>
                <w:szCs w:val="20"/>
                <w:lang w:eastAsia="cs-CZ"/>
              </w:rPr>
              <w:t>ené</w:t>
            </w:r>
            <w:r w:rsidRPr="00E12935">
              <w:rPr>
                <w:rFonts w:eastAsia="Arial Unicode MS" w:cs="Arial"/>
                <w:sz w:val="20"/>
                <w:szCs w:val="20"/>
                <w:lang w:eastAsia="cs-CZ"/>
              </w:rPr>
              <w:t xml:space="preserve"> </w:t>
            </w:r>
            <w:r w:rsidR="00663B66" w:rsidRPr="00E12935">
              <w:rPr>
                <w:rFonts w:eastAsia="Arial Unicode MS" w:cs="Arial"/>
                <w:sz w:val="20"/>
                <w:szCs w:val="20"/>
                <w:lang w:eastAsia="cs-CZ"/>
              </w:rPr>
              <w:t>15–26</w:t>
            </w:r>
            <w:r w:rsidRPr="00E12935">
              <w:rPr>
                <w:rFonts w:eastAsia="Arial Unicode MS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1284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9F991A5" w14:textId="77777777" w:rsidR="00690930" w:rsidRPr="003A4229" w:rsidRDefault="00690930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87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8DD154A" w14:textId="07783799" w:rsidR="00690930" w:rsidRPr="003A4229" w:rsidRDefault="00690930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84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934C724" w14:textId="77777777" w:rsidR="00690930" w:rsidRPr="003A4229" w:rsidRDefault="00690930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8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E0E6CD3" w14:textId="1CD457B0" w:rsidR="00690930" w:rsidRPr="003A4229" w:rsidRDefault="00690930" w:rsidP="004548B3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</w:p>
        </w:tc>
      </w:tr>
    </w:tbl>
    <w:p w14:paraId="0AB3DC61" w14:textId="7515CEC5" w:rsidR="00E748A8" w:rsidRDefault="00E748A8"/>
    <w:tbl>
      <w:tblPr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0"/>
        <w:gridCol w:w="2552"/>
        <w:gridCol w:w="2552"/>
      </w:tblGrid>
      <w:tr w:rsidR="002D01F7" w:rsidRPr="00D92653" w14:paraId="046BBD54" w14:textId="385E05EB" w:rsidTr="00663B66">
        <w:trPr>
          <w:trHeight w:val="351"/>
        </w:trPr>
        <w:tc>
          <w:tcPr>
            <w:tcW w:w="4960" w:type="dxa"/>
            <w:tcBorders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3DF7F343" w14:textId="77777777" w:rsidR="002D01F7" w:rsidRPr="00BE3011" w:rsidRDefault="002D01F7" w:rsidP="001E6FF4">
            <w:pPr>
              <w:ind w:left="427" w:hanging="284"/>
              <w:rPr>
                <w:sz w:val="20"/>
                <w:szCs w:val="20"/>
              </w:rPr>
            </w:pPr>
            <w:r w:rsidRPr="003A4229">
              <w:rPr>
                <w:rFonts w:eastAsia="Arial Unicode MS" w:cs="Arial"/>
                <w:b/>
                <w:sz w:val="20"/>
                <w:szCs w:val="20"/>
                <w:lang w:eastAsia="cs-CZ"/>
              </w:rPr>
              <w:t>Zaměstnání, podnikání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E5F1F7"/>
            <w:vAlign w:val="center"/>
          </w:tcPr>
          <w:p w14:paraId="699DBE89" w14:textId="77777777" w:rsidR="002D01F7" w:rsidRPr="00BE3011" w:rsidRDefault="002D01F7" w:rsidP="001E6FF4">
            <w:pPr>
              <w:ind w:left="427" w:hanging="284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nil"/>
            </w:tcBorders>
            <w:shd w:val="clear" w:color="auto" w:fill="E5F1F7"/>
            <w:vAlign w:val="center"/>
          </w:tcPr>
          <w:p w14:paraId="4DF328A9" w14:textId="3F6D9299" w:rsidR="002D01F7" w:rsidRPr="00BE3011" w:rsidRDefault="002D01F7" w:rsidP="001E6FF4">
            <w:pPr>
              <w:ind w:left="427" w:hanging="284"/>
              <w:rPr>
                <w:sz w:val="20"/>
                <w:szCs w:val="20"/>
              </w:rPr>
            </w:pPr>
          </w:p>
        </w:tc>
      </w:tr>
      <w:tr w:rsidR="002D01F7" w:rsidRPr="00D92653" w14:paraId="673B8C8E" w14:textId="77777777" w:rsidTr="00663B66">
        <w:trPr>
          <w:trHeight w:val="351"/>
        </w:trPr>
        <w:tc>
          <w:tcPr>
            <w:tcW w:w="4960" w:type="dxa"/>
            <w:tcBorders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06526B15" w14:textId="215FC238" w:rsidR="00690930" w:rsidRPr="00BE3011" w:rsidRDefault="00663B66" w:rsidP="00E003C7">
            <w:pPr>
              <w:ind w:left="142"/>
              <w:rPr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Zaměstnavatel – název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22E2B9D5" w14:textId="77777777" w:rsidR="00690930" w:rsidRPr="00BE3011" w:rsidRDefault="00690930" w:rsidP="001E6FF4">
            <w:pPr>
              <w:ind w:left="427" w:hanging="284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6EFFD281" w14:textId="77777777" w:rsidR="00690930" w:rsidRPr="00BE3011" w:rsidRDefault="00690930" w:rsidP="00E003C7">
            <w:pPr>
              <w:ind w:left="142"/>
              <w:rPr>
                <w:sz w:val="20"/>
                <w:szCs w:val="20"/>
              </w:rPr>
            </w:pPr>
          </w:p>
        </w:tc>
      </w:tr>
      <w:tr w:rsidR="005D3D9F" w:rsidRPr="00D92653" w14:paraId="23741C38" w14:textId="77777777" w:rsidTr="00663B66">
        <w:trPr>
          <w:trHeight w:val="351"/>
        </w:trPr>
        <w:tc>
          <w:tcPr>
            <w:tcW w:w="4960" w:type="dxa"/>
            <w:tcBorders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3656E447" w14:textId="62705391" w:rsidR="005D3D9F" w:rsidRDefault="005D3D9F" w:rsidP="00E003C7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Zaměstnavatel – IČ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3E804066" w14:textId="77777777" w:rsidR="005D3D9F" w:rsidRPr="00BE3011" w:rsidRDefault="005D3D9F" w:rsidP="00E003C7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59336344" w14:textId="77777777" w:rsidR="005D3D9F" w:rsidRPr="00BE3011" w:rsidRDefault="005D3D9F" w:rsidP="00E003C7">
            <w:pPr>
              <w:ind w:left="142"/>
              <w:rPr>
                <w:sz w:val="20"/>
                <w:szCs w:val="20"/>
              </w:rPr>
            </w:pPr>
          </w:p>
        </w:tc>
      </w:tr>
      <w:tr w:rsidR="002D01F7" w:rsidRPr="00D92653" w14:paraId="4B2A788D" w14:textId="77777777" w:rsidTr="00663B66">
        <w:trPr>
          <w:trHeight w:val="351"/>
        </w:trPr>
        <w:tc>
          <w:tcPr>
            <w:tcW w:w="4960" w:type="dxa"/>
            <w:tcBorders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1EFCD602" w14:textId="7A2C44B4" w:rsidR="00690930" w:rsidRPr="00BE3011" w:rsidRDefault="00690930" w:rsidP="00E003C7">
            <w:pPr>
              <w:ind w:left="142"/>
              <w:rPr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Telefon na zaměstnavatele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64AAC5D8" w14:textId="77777777" w:rsidR="00690930" w:rsidRPr="00BE3011" w:rsidRDefault="00690930" w:rsidP="00E003C7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0674D560" w14:textId="77777777" w:rsidR="00690930" w:rsidRPr="00BE3011" w:rsidRDefault="00690930" w:rsidP="00E003C7">
            <w:pPr>
              <w:ind w:left="142"/>
              <w:rPr>
                <w:sz w:val="20"/>
                <w:szCs w:val="20"/>
              </w:rPr>
            </w:pPr>
          </w:p>
        </w:tc>
      </w:tr>
      <w:tr w:rsidR="002D01F7" w:rsidRPr="00D92653" w14:paraId="190CEFF1" w14:textId="77777777" w:rsidTr="00663B66">
        <w:trPr>
          <w:trHeight w:val="351"/>
        </w:trPr>
        <w:tc>
          <w:tcPr>
            <w:tcW w:w="4960" w:type="dxa"/>
            <w:tcBorders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60F8FC7F" w14:textId="1EC84925" w:rsidR="00690930" w:rsidRPr="00BE3011" w:rsidRDefault="00690930" w:rsidP="00E003C7">
            <w:pPr>
              <w:ind w:left="142"/>
              <w:rPr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Zaměstnán od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4AFB856E" w14:textId="77777777" w:rsidR="00690930" w:rsidRPr="00BE3011" w:rsidRDefault="00690930" w:rsidP="00E003C7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2E3A9904" w14:textId="77777777" w:rsidR="00690930" w:rsidRPr="00BE3011" w:rsidRDefault="00690930" w:rsidP="00E003C7">
            <w:pPr>
              <w:ind w:left="142"/>
              <w:rPr>
                <w:sz w:val="20"/>
                <w:szCs w:val="20"/>
              </w:rPr>
            </w:pPr>
          </w:p>
        </w:tc>
      </w:tr>
      <w:tr w:rsidR="002D01F7" w:rsidRPr="00D92653" w14:paraId="61E30A04" w14:textId="77777777" w:rsidTr="00663B66">
        <w:trPr>
          <w:trHeight w:val="274"/>
        </w:trPr>
        <w:tc>
          <w:tcPr>
            <w:tcW w:w="4960" w:type="dxa"/>
            <w:tcBorders>
              <w:bottom w:val="single" w:sz="4" w:space="0" w:color="000000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346D03AB" w14:textId="4944E5BC" w:rsidR="00690930" w:rsidRPr="00BE3011" w:rsidRDefault="00690930" w:rsidP="009730A7">
            <w:pPr>
              <w:ind w:left="142"/>
              <w:rPr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Pracovní poměr sjednán na dobu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48D3449A" w14:textId="7A62CDC5" w:rsidR="00690930" w:rsidRPr="00AF22AA" w:rsidRDefault="00852495" w:rsidP="001E6FF4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2039967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>
              <w:rPr>
                <w:rFonts w:cs="Arial"/>
                <w:sz w:val="20"/>
                <w:szCs w:val="20"/>
              </w:rPr>
              <w:t xml:space="preserve"> </w:t>
            </w:r>
            <w:r w:rsidR="00690930" w:rsidRPr="00AF22AA">
              <w:rPr>
                <w:rFonts w:cs="Arial"/>
                <w:sz w:val="20"/>
                <w:szCs w:val="20"/>
              </w:rPr>
              <w:t xml:space="preserve">Neurčitou </w:t>
            </w:r>
          </w:p>
          <w:p w14:paraId="5532875E" w14:textId="65119A05" w:rsidR="00690930" w:rsidRPr="001E6FF4" w:rsidRDefault="00852495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657962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766994">
              <w:rPr>
                <w:rFonts w:cs="Arial"/>
                <w:sz w:val="20"/>
                <w:szCs w:val="20"/>
              </w:rPr>
              <w:t xml:space="preserve"> </w:t>
            </w:r>
            <w:r w:rsidR="00690930" w:rsidRPr="00AF22AA">
              <w:rPr>
                <w:rFonts w:cs="Arial"/>
                <w:sz w:val="20"/>
                <w:szCs w:val="20"/>
              </w:rPr>
              <w:t>Určitou do ……</w:t>
            </w:r>
            <w:r w:rsidR="00663B66" w:rsidRPr="00AF22AA">
              <w:rPr>
                <w:rFonts w:cs="Arial"/>
                <w:sz w:val="20"/>
                <w:szCs w:val="20"/>
              </w:rPr>
              <w:t>……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304F241F" w14:textId="18ADD9D9" w:rsidR="00690930" w:rsidRPr="00AF22AA" w:rsidRDefault="00852495" w:rsidP="001E6FF4">
            <w:pPr>
              <w:ind w:left="142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445539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>
              <w:rPr>
                <w:rFonts w:cs="Arial"/>
                <w:sz w:val="20"/>
                <w:szCs w:val="20"/>
              </w:rPr>
              <w:t xml:space="preserve"> </w:t>
            </w:r>
            <w:r w:rsidR="00690930" w:rsidRPr="00AF22AA">
              <w:rPr>
                <w:rFonts w:cs="Arial"/>
                <w:sz w:val="20"/>
                <w:szCs w:val="20"/>
              </w:rPr>
              <w:t xml:space="preserve">Neurčitou </w:t>
            </w:r>
          </w:p>
          <w:p w14:paraId="0E800F99" w14:textId="661E12A6" w:rsidR="00690930" w:rsidRPr="001E6FF4" w:rsidRDefault="00852495">
            <w:pPr>
              <w:ind w:left="142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44334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766994">
              <w:rPr>
                <w:rFonts w:cs="Arial"/>
                <w:sz w:val="20"/>
                <w:szCs w:val="20"/>
              </w:rPr>
              <w:t xml:space="preserve"> </w:t>
            </w:r>
            <w:r w:rsidR="00690930" w:rsidRPr="00AF22AA">
              <w:rPr>
                <w:rFonts w:cs="Arial"/>
                <w:sz w:val="20"/>
                <w:szCs w:val="20"/>
              </w:rPr>
              <w:t>Určitou do …</w:t>
            </w:r>
            <w:r w:rsidR="00663B66" w:rsidRPr="00AF22AA">
              <w:rPr>
                <w:rFonts w:cs="Arial"/>
                <w:sz w:val="20"/>
                <w:szCs w:val="20"/>
              </w:rPr>
              <w:t>……</w:t>
            </w:r>
          </w:p>
        </w:tc>
      </w:tr>
      <w:tr w:rsidR="002D01F7" w:rsidRPr="00D92653" w14:paraId="6981FA01" w14:textId="77777777" w:rsidTr="00663B66">
        <w:trPr>
          <w:trHeight w:val="655"/>
        </w:trPr>
        <w:tc>
          <w:tcPr>
            <w:tcW w:w="4960" w:type="dxa"/>
            <w:tcBorders>
              <w:bottom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2547090A" w14:textId="69FFE6EC" w:rsidR="00690930" w:rsidRPr="00BE3011" w:rsidRDefault="00690930" w:rsidP="00E003C7">
            <w:pPr>
              <w:ind w:left="142"/>
              <w:rPr>
                <w:sz w:val="20"/>
                <w:szCs w:val="20"/>
              </w:rPr>
            </w:pPr>
            <w:r w:rsidRPr="00AF22AA">
              <w:rPr>
                <w:rFonts w:cs="Arial"/>
                <w:sz w:val="20"/>
                <w:szCs w:val="20"/>
              </w:rPr>
              <w:t>IČO (pokud</w:t>
            </w:r>
            <w:r>
              <w:rPr>
                <w:rFonts w:cs="Arial"/>
                <w:sz w:val="20"/>
                <w:szCs w:val="20"/>
              </w:rPr>
              <w:t xml:space="preserve"> máte oprávnění k podnikání – i </w:t>
            </w:r>
            <w:r w:rsidRPr="00AF22AA">
              <w:rPr>
                <w:rFonts w:cs="Arial"/>
                <w:sz w:val="20"/>
                <w:szCs w:val="20"/>
              </w:rPr>
              <w:t>pozastavené)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13287C5" w14:textId="77777777" w:rsidR="00690930" w:rsidRPr="00BE3011" w:rsidRDefault="00690930" w:rsidP="00E003C7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A8F60D0" w14:textId="77777777" w:rsidR="00690930" w:rsidRPr="00BE3011" w:rsidRDefault="00690930" w:rsidP="00E003C7">
            <w:pPr>
              <w:ind w:left="142"/>
              <w:rPr>
                <w:sz w:val="20"/>
                <w:szCs w:val="20"/>
              </w:rPr>
            </w:pPr>
          </w:p>
        </w:tc>
      </w:tr>
      <w:tr w:rsidR="00E748A8" w:rsidRPr="00D92653" w14:paraId="3515E102" w14:textId="77777777" w:rsidTr="00663B66">
        <w:trPr>
          <w:trHeight w:val="274"/>
        </w:trPr>
        <w:tc>
          <w:tcPr>
            <w:tcW w:w="4960" w:type="dxa"/>
            <w:tcBorders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53A2814B" w14:textId="34B49063" w:rsidR="00690930" w:rsidRDefault="00690930" w:rsidP="009730A7">
            <w:pPr>
              <w:ind w:left="142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Pracovní zařazení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1E73081D" w14:textId="66AE824A" w:rsidR="00690930" w:rsidRPr="001E6FF4" w:rsidRDefault="00852495" w:rsidP="001E6FF4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92707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3B6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1E6FF4">
              <w:rPr>
                <w:rFonts w:cs="Arial"/>
                <w:sz w:val="20"/>
                <w:szCs w:val="20"/>
              </w:rPr>
              <w:t xml:space="preserve"> Duševně pracující </w:t>
            </w:r>
          </w:p>
          <w:p w14:paraId="74B281CD" w14:textId="1172AA05" w:rsidR="00690930" w:rsidRPr="001E6FF4" w:rsidRDefault="00852495" w:rsidP="001E6FF4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3839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1E6FF4">
              <w:rPr>
                <w:rFonts w:cs="Arial"/>
                <w:sz w:val="20"/>
                <w:szCs w:val="20"/>
              </w:rPr>
              <w:t xml:space="preserve"> Manuálně pracující</w:t>
            </w:r>
          </w:p>
          <w:p w14:paraId="5C682B04" w14:textId="5D0F6802" w:rsidR="00690930" w:rsidRPr="001E6FF4" w:rsidRDefault="00852495" w:rsidP="001E6FF4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280799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1E6FF4">
              <w:rPr>
                <w:rFonts w:cs="Arial"/>
                <w:sz w:val="20"/>
                <w:szCs w:val="20"/>
              </w:rPr>
              <w:t xml:space="preserve"> Vedoucí pracovník</w:t>
            </w:r>
          </w:p>
          <w:p w14:paraId="1C46F79C" w14:textId="119AA22B" w:rsidR="00690930" w:rsidRPr="00BE3011" w:rsidRDefault="00852495" w:rsidP="001E6FF4">
            <w:pPr>
              <w:ind w:firstLine="143"/>
              <w:rPr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4362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1E6FF4">
              <w:rPr>
                <w:rFonts w:cs="Arial"/>
                <w:sz w:val="20"/>
                <w:szCs w:val="20"/>
              </w:rPr>
              <w:t xml:space="preserve"> Ostatní</w:t>
            </w:r>
            <w:r w:rsidR="00690930">
              <w:t xml:space="preserve">                                   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155B03D1" w14:textId="2287A595" w:rsidR="00690930" w:rsidRPr="004A55D6" w:rsidRDefault="00852495" w:rsidP="001E6FF4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103334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Duševně pracující </w:t>
            </w:r>
          </w:p>
          <w:p w14:paraId="5FAE3008" w14:textId="763841E1" w:rsidR="00690930" w:rsidRPr="004A55D6" w:rsidRDefault="00852495" w:rsidP="001E6FF4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776861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Manuálně pracující</w:t>
            </w:r>
          </w:p>
          <w:p w14:paraId="38758B35" w14:textId="0D8E4F03" w:rsidR="00690930" w:rsidRPr="004A55D6" w:rsidRDefault="00852495" w:rsidP="001E6FF4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115748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Vedoucí pracovník</w:t>
            </w:r>
          </w:p>
          <w:p w14:paraId="6995DB95" w14:textId="59B0F37E" w:rsidR="00690930" w:rsidRPr="00BE3011" w:rsidRDefault="00852495" w:rsidP="001E6FF4">
            <w:pPr>
              <w:ind w:firstLine="143"/>
              <w:rPr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922481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Ostatní</w:t>
            </w:r>
            <w:r w:rsidR="00690930">
              <w:t xml:space="preserve">                                   </w:t>
            </w:r>
          </w:p>
        </w:tc>
      </w:tr>
      <w:tr w:rsidR="00E748A8" w:rsidRPr="00D92653" w14:paraId="5AE5856E" w14:textId="77777777" w:rsidTr="00663B66">
        <w:trPr>
          <w:trHeight w:val="274"/>
        </w:trPr>
        <w:tc>
          <w:tcPr>
            <w:tcW w:w="4960" w:type="dxa"/>
            <w:tcBorders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689F46B2" w14:textId="00C82193" w:rsidR="00690930" w:rsidRPr="00AF22AA" w:rsidRDefault="00690930" w:rsidP="00E003C7">
            <w:pPr>
              <w:ind w:left="142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Profese (kuchař, lékař, </w:t>
            </w:r>
            <w:r w:rsidR="005D3D9F">
              <w:rPr>
                <w:rFonts w:cs="Arial"/>
                <w:sz w:val="20"/>
                <w:szCs w:val="20"/>
              </w:rPr>
              <w:t>účetní, truhlář, ...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416804C3" w14:textId="77777777" w:rsidR="00690930" w:rsidRPr="00BE3011" w:rsidRDefault="00690930" w:rsidP="00E003C7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4E8B8E79" w14:textId="77777777" w:rsidR="00690930" w:rsidRPr="00BE3011" w:rsidRDefault="00690930" w:rsidP="00E003C7">
            <w:pPr>
              <w:ind w:left="142"/>
              <w:rPr>
                <w:sz w:val="20"/>
                <w:szCs w:val="20"/>
              </w:rPr>
            </w:pPr>
          </w:p>
        </w:tc>
      </w:tr>
      <w:tr w:rsidR="00E748A8" w:rsidRPr="00D92653" w14:paraId="02D1C927" w14:textId="77777777" w:rsidTr="00663B66">
        <w:trPr>
          <w:trHeight w:val="351"/>
        </w:trPr>
        <w:tc>
          <w:tcPr>
            <w:tcW w:w="4960" w:type="dxa"/>
            <w:tcBorders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37BAB3F5" w14:textId="473B231E" w:rsidR="00690930" w:rsidRPr="00BE3011" w:rsidRDefault="00690930" w:rsidP="00B1217A">
            <w:pPr>
              <w:ind w:left="142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Je </w:t>
            </w:r>
            <w:proofErr w:type="spellStart"/>
            <w:r>
              <w:rPr>
                <w:rFonts w:cs="Arial"/>
                <w:sz w:val="20"/>
                <w:szCs w:val="20"/>
              </w:rPr>
              <w:t>přistupitel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politicky exponovanou osobou (PEP</w:t>
            </w:r>
            <w:r w:rsidR="00663B66">
              <w:rPr>
                <w:rFonts w:cs="Arial"/>
                <w:sz w:val="20"/>
                <w:szCs w:val="20"/>
              </w:rPr>
              <w:t>)?</w:t>
            </w:r>
            <w:r w:rsidR="00663B66" w:rsidRPr="00B1217A">
              <w:rPr>
                <w:rFonts w:cs="Arial"/>
                <w:sz w:val="20"/>
                <w:szCs w:val="20"/>
                <w:vertAlign w:val="superscript"/>
              </w:rPr>
              <w:t xml:space="preserve"> *</w:t>
            </w:r>
            <w:r w:rsidR="00A4413B" w:rsidRPr="00B1217A">
              <w:rPr>
                <w:rFonts w:cs="Arial"/>
                <w:sz w:val="20"/>
                <w:szCs w:val="20"/>
                <w:vertAlign w:val="superscript"/>
              </w:rPr>
              <w:t>)</w:t>
            </w:r>
            <w:r w:rsidR="002D01F7" w:rsidRPr="00B1217A" w:rsidDel="00812591">
              <w:rPr>
                <w:rFonts w:cs="Arial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10968A5C" w14:textId="4F5C8EB9" w:rsidR="00690930" w:rsidRPr="00BE3011" w:rsidRDefault="00852495" w:rsidP="00E003C7">
            <w:pPr>
              <w:ind w:left="142"/>
              <w:rPr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220100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>
              <w:rPr>
                <w:rFonts w:cs="Arial"/>
                <w:sz w:val="20"/>
                <w:szCs w:val="20"/>
              </w:rPr>
              <w:t xml:space="preserve">  ANO          </w:t>
            </w:r>
            <w:sdt>
              <w:sdtPr>
                <w:rPr>
                  <w:rFonts w:cs="Arial"/>
                  <w:sz w:val="20"/>
                  <w:szCs w:val="20"/>
                </w:rPr>
                <w:id w:val="24323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>
              <w:rPr>
                <w:rFonts w:cs="Arial"/>
                <w:sz w:val="20"/>
                <w:szCs w:val="20"/>
              </w:rPr>
              <w:t xml:space="preserve">  </w:t>
            </w:r>
            <w:r w:rsidR="00690930" w:rsidRPr="00F14C1A">
              <w:rPr>
                <w:rFonts w:cs="Arial"/>
                <w:sz w:val="20"/>
                <w:szCs w:val="20"/>
              </w:rPr>
              <w:t>NE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7A46A26A" w14:textId="64615733" w:rsidR="00690930" w:rsidRPr="00BE3011" w:rsidRDefault="00852495" w:rsidP="00E003C7">
            <w:pPr>
              <w:ind w:left="142"/>
              <w:rPr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538935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>
              <w:rPr>
                <w:rFonts w:cs="Arial"/>
                <w:sz w:val="20"/>
                <w:szCs w:val="20"/>
              </w:rPr>
              <w:t xml:space="preserve">  ANO          </w:t>
            </w:r>
            <w:sdt>
              <w:sdtPr>
                <w:rPr>
                  <w:rFonts w:cs="Arial"/>
                  <w:sz w:val="20"/>
                  <w:szCs w:val="20"/>
                </w:rPr>
                <w:id w:val="1791784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>
              <w:rPr>
                <w:rFonts w:cs="Arial"/>
                <w:sz w:val="20"/>
                <w:szCs w:val="20"/>
              </w:rPr>
              <w:t xml:space="preserve">  </w:t>
            </w:r>
            <w:r w:rsidR="00690930" w:rsidRPr="00F14C1A">
              <w:rPr>
                <w:rFonts w:cs="Arial"/>
                <w:sz w:val="20"/>
                <w:szCs w:val="20"/>
              </w:rPr>
              <w:t>NE</w:t>
            </w:r>
          </w:p>
        </w:tc>
      </w:tr>
      <w:tr w:rsidR="00E748A8" w:rsidRPr="00D92653" w14:paraId="01E9BE6E" w14:textId="77777777" w:rsidTr="00663B66">
        <w:trPr>
          <w:trHeight w:val="351"/>
        </w:trPr>
        <w:tc>
          <w:tcPr>
            <w:tcW w:w="4960" w:type="dxa"/>
            <w:tcBorders>
              <w:bottom w:val="single" w:sz="4" w:space="0" w:color="000000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01B245C2" w14:textId="61352810" w:rsidR="00690930" w:rsidRDefault="00690930" w:rsidP="009730A7">
            <w:pPr>
              <w:ind w:left="142"/>
              <w:rPr>
                <w:rFonts w:cs="Arial"/>
                <w:sz w:val="20"/>
                <w:szCs w:val="20"/>
              </w:rPr>
            </w:pPr>
            <w:r w:rsidRPr="001E6FF4">
              <w:rPr>
                <w:rFonts w:cs="Arial"/>
                <w:sz w:val="20"/>
                <w:szCs w:val="20"/>
              </w:rPr>
              <w:t xml:space="preserve">Původ majetku </w:t>
            </w:r>
            <w:r>
              <w:rPr>
                <w:rFonts w:cs="Arial"/>
                <w:sz w:val="20"/>
                <w:szCs w:val="20"/>
              </w:rPr>
              <w:t xml:space="preserve">(pouze u </w:t>
            </w:r>
            <w:r w:rsidRPr="001E6FF4">
              <w:rPr>
                <w:rFonts w:cs="Arial"/>
                <w:sz w:val="20"/>
                <w:szCs w:val="20"/>
              </w:rPr>
              <w:t>politicky exponované osoby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1BCFFE2F" w14:textId="752C0DDA" w:rsidR="00690930" w:rsidRPr="001E6FF4" w:rsidRDefault="00852495" w:rsidP="00E003C7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790638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1E6FF4">
              <w:rPr>
                <w:rFonts w:cs="Arial"/>
                <w:sz w:val="20"/>
                <w:szCs w:val="20"/>
              </w:rPr>
              <w:t xml:space="preserve"> Zaměstnání        </w:t>
            </w:r>
          </w:p>
          <w:p w14:paraId="15570B4C" w14:textId="1E377291" w:rsidR="00690930" w:rsidRDefault="00852495" w:rsidP="00E003C7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375889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1E6FF4">
              <w:rPr>
                <w:rFonts w:cs="Arial"/>
                <w:sz w:val="20"/>
                <w:szCs w:val="20"/>
              </w:rPr>
              <w:t xml:space="preserve"> Podnikání</w:t>
            </w:r>
          </w:p>
          <w:p w14:paraId="47591B41" w14:textId="6029548E" w:rsidR="00690930" w:rsidRDefault="00852495" w:rsidP="00E003C7">
            <w:pPr>
              <w:ind w:left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84170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Dědictví</w:t>
            </w:r>
          </w:p>
          <w:p w14:paraId="407772BE" w14:textId="555E294C" w:rsidR="00690930" w:rsidRDefault="00852495" w:rsidP="00E003C7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22811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Úspory </w:t>
            </w:r>
          </w:p>
          <w:p w14:paraId="4179AC9A" w14:textId="16EE865E" w:rsidR="00690930" w:rsidRPr="004A55D6" w:rsidRDefault="00852495" w:rsidP="00E003C7">
            <w:pPr>
              <w:ind w:firstLine="140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010189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Dar                     </w:t>
            </w:r>
          </w:p>
          <w:p w14:paraId="73DF7805" w14:textId="152C8F40" w:rsidR="00690930" w:rsidRPr="004A55D6" w:rsidRDefault="00852495" w:rsidP="00E003C7">
            <w:pPr>
              <w:ind w:firstLine="140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416317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Investice</w:t>
            </w:r>
          </w:p>
          <w:p w14:paraId="5F0C3D1E" w14:textId="6145A9A7" w:rsidR="00690930" w:rsidRPr="004A55D6" w:rsidRDefault="00852495" w:rsidP="00E003C7">
            <w:pPr>
              <w:ind w:firstLine="140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61450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Prodej nemovitosti        </w:t>
            </w:r>
          </w:p>
          <w:p w14:paraId="2F2AD71B" w14:textId="4180A983" w:rsidR="00690930" w:rsidRPr="00D564EF" w:rsidRDefault="00852495" w:rsidP="001E6FF4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859041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Prodej movitých věcí       </w:t>
            </w:r>
            <w:r w:rsidR="00690930" w:rsidRPr="001E6FF4">
              <w:rPr>
                <w:rFonts w:cs="Arial"/>
                <w:sz w:val="20"/>
                <w:szCs w:val="20"/>
              </w:rPr>
              <w:t xml:space="preserve">              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31F26519" w14:textId="4EA31BF4" w:rsidR="00690930" w:rsidRPr="004A55D6" w:rsidRDefault="00852495" w:rsidP="00E003C7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885867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Zaměstnání        </w:t>
            </w:r>
          </w:p>
          <w:p w14:paraId="3B1D4833" w14:textId="794BD405" w:rsidR="00690930" w:rsidRDefault="00852495" w:rsidP="00E003C7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923532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Podnikání</w:t>
            </w:r>
          </w:p>
          <w:p w14:paraId="6D679761" w14:textId="037EF97B" w:rsidR="00690930" w:rsidRDefault="00852495" w:rsidP="00E003C7">
            <w:pPr>
              <w:ind w:left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38438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Dědictví</w:t>
            </w:r>
          </w:p>
          <w:p w14:paraId="3A274FB0" w14:textId="00F22460" w:rsidR="00690930" w:rsidRDefault="00852495" w:rsidP="00E003C7">
            <w:pPr>
              <w:ind w:firstLine="143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013218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Úspory </w:t>
            </w:r>
          </w:p>
          <w:p w14:paraId="1128D8B3" w14:textId="00D3CDF3" w:rsidR="00690930" w:rsidRPr="004A55D6" w:rsidRDefault="00852495" w:rsidP="00E003C7">
            <w:pPr>
              <w:ind w:firstLine="140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29402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Dar                     </w:t>
            </w:r>
          </w:p>
          <w:p w14:paraId="670E029F" w14:textId="3843DBE9" w:rsidR="00690930" w:rsidRPr="004A55D6" w:rsidRDefault="00852495" w:rsidP="00E003C7">
            <w:pPr>
              <w:ind w:firstLine="140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234710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Investice</w:t>
            </w:r>
          </w:p>
          <w:p w14:paraId="1F87856D" w14:textId="4A6E7813" w:rsidR="00690930" w:rsidRPr="004A55D6" w:rsidRDefault="00852495" w:rsidP="00E003C7">
            <w:pPr>
              <w:ind w:firstLine="140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353265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Prodej nemovitosti        </w:t>
            </w:r>
          </w:p>
          <w:p w14:paraId="198AEE6E" w14:textId="5BBDC1E0" w:rsidR="00690930" w:rsidRPr="00F14C1A" w:rsidRDefault="00852495" w:rsidP="001E6FF4">
            <w:pPr>
              <w:ind w:firstLine="140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691979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58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0930" w:rsidRPr="004A55D6">
              <w:rPr>
                <w:rFonts w:cs="Arial"/>
                <w:sz w:val="20"/>
                <w:szCs w:val="20"/>
              </w:rPr>
              <w:t xml:space="preserve"> Prodej movitých věcí                     </w:t>
            </w:r>
          </w:p>
        </w:tc>
      </w:tr>
    </w:tbl>
    <w:p w14:paraId="044AE59D" w14:textId="6A2FCCC0" w:rsidR="00A4413B" w:rsidRDefault="00A4413B" w:rsidP="00B1217A">
      <w:pPr>
        <w:spacing w:after="240" w:line="240" w:lineRule="auto"/>
        <w:ind w:left="284" w:hanging="142"/>
        <w:jc w:val="both"/>
      </w:pPr>
      <w:r>
        <w:rPr>
          <w:rFonts w:cs="Arial"/>
          <w:sz w:val="16"/>
          <w:szCs w:val="16"/>
        </w:rPr>
        <w:lastRenderedPageBreak/>
        <w:t>*</w:t>
      </w:r>
      <w:r w:rsidRPr="00B1217A">
        <w:rPr>
          <w:rFonts w:cs="Arial"/>
          <w:sz w:val="16"/>
          <w:szCs w:val="16"/>
        </w:rPr>
        <w:t xml:space="preserve">) </w:t>
      </w:r>
      <w:r w:rsidRPr="00AF22AA">
        <w:rPr>
          <w:rFonts w:cs="Arial"/>
          <w:sz w:val="16"/>
          <w:szCs w:val="16"/>
        </w:rPr>
        <w:t xml:space="preserve">Politicky exponovanou osobou je podle §4, odst. 5) zákona č. 253/2008 Sb. v platném a účinném znění: </w:t>
      </w:r>
      <w:r>
        <w:rPr>
          <w:rFonts w:cs="Arial"/>
          <w:sz w:val="16"/>
          <w:szCs w:val="16"/>
        </w:rPr>
        <w:t>F</w:t>
      </w:r>
      <w:r w:rsidRPr="00081466">
        <w:rPr>
          <w:rFonts w:cs="Arial"/>
          <w:sz w:val="16"/>
          <w:szCs w:val="16"/>
        </w:rPr>
        <w:t>yzická osoba, která je nebo byla ve významné veřejné funkci s celostátním nebo regionálním významem</w:t>
      </w:r>
      <w:r>
        <w:rPr>
          <w:rFonts w:cs="Arial"/>
          <w:sz w:val="16"/>
          <w:szCs w:val="16"/>
        </w:rPr>
        <w:t>,</w:t>
      </w:r>
      <w:r w:rsidRPr="00081466">
        <w:rPr>
          <w:rFonts w:cs="Arial"/>
          <w:sz w:val="16"/>
          <w:szCs w:val="16"/>
        </w:rPr>
        <w:t xml:space="preserve"> nebo která obdobnou funkci vykonává nebo vykonávala v jiném státě, v orgánu Evropské unie nebo v mezinárodní organizaci</w:t>
      </w:r>
      <w:r>
        <w:rPr>
          <w:rFonts w:cs="Arial"/>
          <w:sz w:val="16"/>
          <w:szCs w:val="16"/>
        </w:rPr>
        <w:t>,</w:t>
      </w:r>
      <w:r w:rsidRPr="00081466">
        <w:rPr>
          <w:rFonts w:cs="Arial"/>
          <w:sz w:val="16"/>
          <w:szCs w:val="16"/>
        </w:rPr>
        <w:t xml:space="preserve"> a osoby jí blízké, společníci nebo skuteční majitelé stejné právnické osoby. Postavení PEP platí nejenom po dobu výkonu funkce, ale ještě další rok.</w:t>
      </w:r>
    </w:p>
    <w:p w14:paraId="4691E60F" w14:textId="14826FB2" w:rsidR="00CB13EB" w:rsidRDefault="00CB13EB"/>
    <w:tbl>
      <w:tblPr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0"/>
        <w:gridCol w:w="1276"/>
        <w:gridCol w:w="1276"/>
        <w:gridCol w:w="1276"/>
        <w:gridCol w:w="1276"/>
      </w:tblGrid>
      <w:tr w:rsidR="002313DB" w:rsidRPr="00D92653" w14:paraId="24F64D2D" w14:textId="77777777" w:rsidTr="00663B66">
        <w:trPr>
          <w:trHeight w:val="351"/>
        </w:trPr>
        <w:tc>
          <w:tcPr>
            <w:tcW w:w="10064" w:type="dxa"/>
            <w:gridSpan w:val="5"/>
            <w:tcBorders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06A938D7" w14:textId="3A48A281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  <w:r>
              <w:rPr>
                <w:rFonts w:eastAsia="Arial Unicode MS" w:cs="Arial"/>
                <w:b/>
                <w:sz w:val="20"/>
                <w:szCs w:val="20"/>
                <w:lang w:eastAsia="cs-CZ"/>
              </w:rPr>
              <w:t>Průměrné měsíční příjmy a výdaje v Kč</w:t>
            </w:r>
          </w:p>
        </w:tc>
      </w:tr>
      <w:tr w:rsidR="002313DB" w:rsidRPr="002420BA" w14:paraId="27544A47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2A83008F" w14:textId="6C81A6FA" w:rsidR="002313DB" w:rsidRP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 w:rsidRPr="002420BA">
              <w:rPr>
                <w:rFonts w:eastAsia="Arial Unicode MS" w:cs="Arial"/>
                <w:b/>
                <w:sz w:val="20"/>
                <w:szCs w:val="20"/>
                <w:lang w:eastAsia="cs-CZ"/>
              </w:rPr>
              <w:t>Příjmy (průměrné čisté měsíční)</w:t>
            </w:r>
          </w:p>
        </w:tc>
        <w:tc>
          <w:tcPr>
            <w:tcW w:w="1276" w:type="dxa"/>
            <w:shd w:val="clear" w:color="auto" w:fill="E5F1F7"/>
          </w:tcPr>
          <w:p w14:paraId="1008121A" w14:textId="0F3CB194" w:rsidR="002313DB" w:rsidRPr="002420BA" w:rsidRDefault="002313DB" w:rsidP="002313DB">
            <w:pPr>
              <w:rPr>
                <w:rFonts w:cs="Arial"/>
                <w:b/>
                <w:sz w:val="20"/>
                <w:szCs w:val="20"/>
              </w:rPr>
            </w:pPr>
            <w:r w:rsidRPr="002420BA">
              <w:rPr>
                <w:rFonts w:cs="Arial"/>
                <w:b/>
                <w:sz w:val="20"/>
                <w:szCs w:val="20"/>
              </w:rPr>
              <w:t xml:space="preserve"> Částka</w:t>
            </w:r>
          </w:p>
        </w:tc>
        <w:tc>
          <w:tcPr>
            <w:tcW w:w="1276" w:type="dxa"/>
            <w:shd w:val="clear" w:color="auto" w:fill="E5F1F7"/>
          </w:tcPr>
          <w:p w14:paraId="7EB93786" w14:textId="50FC8C66" w:rsidR="002313DB" w:rsidRPr="002420BA" w:rsidRDefault="002313DB" w:rsidP="002313DB">
            <w:pPr>
              <w:rPr>
                <w:rFonts w:cs="Arial"/>
                <w:b/>
                <w:sz w:val="20"/>
                <w:szCs w:val="20"/>
              </w:rPr>
            </w:pPr>
            <w:r w:rsidRPr="002420BA">
              <w:rPr>
                <w:rFonts w:cs="Arial"/>
                <w:b/>
                <w:sz w:val="20"/>
                <w:szCs w:val="20"/>
              </w:rPr>
              <w:t xml:space="preserve"> Měna příjmu</w:t>
            </w:r>
          </w:p>
        </w:tc>
        <w:tc>
          <w:tcPr>
            <w:tcW w:w="1276" w:type="dxa"/>
            <w:shd w:val="clear" w:color="auto" w:fill="E5F1F7"/>
          </w:tcPr>
          <w:p w14:paraId="191BEC1C" w14:textId="3EAACB1E" w:rsidR="002313DB" w:rsidRPr="002420BA" w:rsidRDefault="002313DB" w:rsidP="002313DB">
            <w:pPr>
              <w:rPr>
                <w:rFonts w:cs="Arial"/>
                <w:b/>
                <w:sz w:val="20"/>
                <w:szCs w:val="20"/>
              </w:rPr>
            </w:pPr>
            <w:r w:rsidRPr="002420BA">
              <w:rPr>
                <w:rFonts w:cs="Arial"/>
                <w:b/>
                <w:sz w:val="20"/>
                <w:szCs w:val="20"/>
              </w:rPr>
              <w:t xml:space="preserve">  Částka</w:t>
            </w:r>
          </w:p>
        </w:tc>
        <w:tc>
          <w:tcPr>
            <w:tcW w:w="1276" w:type="dxa"/>
            <w:shd w:val="clear" w:color="auto" w:fill="E5F1F7"/>
          </w:tcPr>
          <w:p w14:paraId="22941E1F" w14:textId="2CD7BBE9" w:rsidR="002313DB" w:rsidRPr="002420BA" w:rsidRDefault="002313DB" w:rsidP="002313DB">
            <w:pPr>
              <w:rPr>
                <w:rFonts w:cs="Arial"/>
                <w:b/>
                <w:sz w:val="20"/>
                <w:szCs w:val="20"/>
              </w:rPr>
            </w:pPr>
            <w:r w:rsidRPr="002420BA">
              <w:rPr>
                <w:rFonts w:cs="Arial"/>
                <w:b/>
                <w:sz w:val="20"/>
                <w:szCs w:val="20"/>
              </w:rPr>
              <w:t xml:space="preserve"> Měna příjmu</w:t>
            </w:r>
          </w:p>
        </w:tc>
      </w:tr>
      <w:tr w:rsidR="002313DB" w:rsidRPr="00D92653" w14:paraId="6155AD82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75981D06" w14:textId="44EFC399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Zaměstnání</w:t>
            </w:r>
          </w:p>
        </w:tc>
        <w:tc>
          <w:tcPr>
            <w:tcW w:w="1276" w:type="dxa"/>
          </w:tcPr>
          <w:p w14:paraId="793BD44B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9E58FA" w14:textId="31BB4B13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4B4B11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C85AF1" w14:textId="278ED9EE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2E867E3E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45DBE33C" w14:textId="3D2FAB4F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Podnikání</w:t>
            </w:r>
          </w:p>
        </w:tc>
        <w:tc>
          <w:tcPr>
            <w:tcW w:w="1276" w:type="dxa"/>
          </w:tcPr>
          <w:p w14:paraId="43E7E14E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FA94919" w14:textId="7107662E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45C476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65F576" w14:textId="27836EFE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0A7A8DBF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61B02CC6" w14:textId="68CBD0A9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Pronájem</w:t>
            </w:r>
          </w:p>
        </w:tc>
        <w:tc>
          <w:tcPr>
            <w:tcW w:w="1276" w:type="dxa"/>
          </w:tcPr>
          <w:p w14:paraId="26A3B299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B289DD" w14:textId="741D6474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EDB69C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25FA645" w14:textId="739C6579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45792EA5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7C950E75" w14:textId="6E10D0DD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Peněžitá pomoc v mateřství</w:t>
            </w:r>
          </w:p>
        </w:tc>
        <w:tc>
          <w:tcPr>
            <w:tcW w:w="1276" w:type="dxa"/>
          </w:tcPr>
          <w:p w14:paraId="2E07964A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588DC5" w14:textId="302246EC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9F5C14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43B4BA" w14:textId="7CE47668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72A7A62A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20228B3E" w14:textId="16299697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Rodičovský příspěvek</w:t>
            </w:r>
          </w:p>
        </w:tc>
        <w:tc>
          <w:tcPr>
            <w:tcW w:w="1276" w:type="dxa"/>
          </w:tcPr>
          <w:p w14:paraId="4E911D6A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4492BA" w14:textId="6469EC0A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F6D3DB0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BDD52B" w14:textId="38F30E02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3FEB6505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72F8BFB0" w14:textId="5482CC56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Odměna pěstouna</w:t>
            </w:r>
          </w:p>
        </w:tc>
        <w:tc>
          <w:tcPr>
            <w:tcW w:w="1276" w:type="dxa"/>
          </w:tcPr>
          <w:p w14:paraId="7BAAD994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BDEAB3D" w14:textId="2DB45EF0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74BFE9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85C1701" w14:textId="36065196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3EB78066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05962DA1" w14:textId="38E5E2E6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Starobní důchod</w:t>
            </w:r>
          </w:p>
        </w:tc>
        <w:tc>
          <w:tcPr>
            <w:tcW w:w="1276" w:type="dxa"/>
          </w:tcPr>
          <w:p w14:paraId="0BAAACD0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613641" w14:textId="778385A3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BD30CF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6B415E" w14:textId="423CE8D6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09DD705C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62756664" w14:textId="663E5B5B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Invalidní důchod</w:t>
            </w:r>
          </w:p>
        </w:tc>
        <w:tc>
          <w:tcPr>
            <w:tcW w:w="1276" w:type="dxa"/>
          </w:tcPr>
          <w:p w14:paraId="176ACE92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E6074F" w14:textId="39D40FB1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DB4042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B33AA4" w14:textId="40F973C6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206C0C41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5C96BC04" w14:textId="0143AF0B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Vdovský / vdovecký důchod</w:t>
            </w:r>
          </w:p>
        </w:tc>
        <w:tc>
          <w:tcPr>
            <w:tcW w:w="1276" w:type="dxa"/>
          </w:tcPr>
          <w:p w14:paraId="089AE872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B7CF67" w14:textId="05257234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952000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9C761D" w14:textId="029BE461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3C3272D0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48F3E4D7" w14:textId="1C9EEB93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Výsluhový příspěvek</w:t>
            </w:r>
          </w:p>
        </w:tc>
        <w:tc>
          <w:tcPr>
            <w:tcW w:w="1276" w:type="dxa"/>
          </w:tcPr>
          <w:p w14:paraId="1DF2C2BC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9ED4DC" w14:textId="79932B58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5A0C6E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58E413" w14:textId="54B6A162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401269E1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674B2A46" w14:textId="17C0312F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Cestovní náhrady (diety)</w:t>
            </w:r>
          </w:p>
        </w:tc>
        <w:tc>
          <w:tcPr>
            <w:tcW w:w="1276" w:type="dxa"/>
          </w:tcPr>
          <w:p w14:paraId="5FD49634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A1BC56" w14:textId="3A335F1C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8E0D776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C30136" w14:textId="6A5A64FB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2B1F3009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06A613AC" w14:textId="432BA1B1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Příjmy vázané na nezletilost / nezaopatřenost dítěte</w:t>
            </w:r>
          </w:p>
        </w:tc>
        <w:tc>
          <w:tcPr>
            <w:tcW w:w="1276" w:type="dxa"/>
          </w:tcPr>
          <w:p w14:paraId="0ED91CD2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4D7425" w14:textId="02F1BC80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060E2C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6D6DEF" w14:textId="1B0E6A05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3ED9F45D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5F6B0A70" w14:textId="7BE6DBAD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 xml:space="preserve">Příjmy z podílu na </w:t>
            </w:r>
            <w:proofErr w:type="spellStart"/>
            <w:r>
              <w:rPr>
                <w:rFonts w:eastAsia="Arial Unicode MS" w:cs="Arial"/>
                <w:sz w:val="20"/>
                <w:szCs w:val="20"/>
                <w:lang w:eastAsia="cs-CZ"/>
              </w:rPr>
              <w:t>hosp</w:t>
            </w:r>
            <w:proofErr w:type="spellEnd"/>
            <w:r>
              <w:rPr>
                <w:rFonts w:eastAsia="Arial Unicode MS" w:cs="Arial"/>
                <w:sz w:val="20"/>
                <w:szCs w:val="20"/>
                <w:lang w:eastAsia="cs-CZ"/>
              </w:rPr>
              <w:t>. výsledku společnosti</w:t>
            </w:r>
          </w:p>
        </w:tc>
        <w:tc>
          <w:tcPr>
            <w:tcW w:w="1276" w:type="dxa"/>
          </w:tcPr>
          <w:p w14:paraId="37B702C3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87C54A3" w14:textId="1D1131FA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6EFDE0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4C7C4E9" w14:textId="3679B705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2E32F9A1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1F1EB6AE" w14:textId="104CD6E8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 xml:space="preserve">Přídavek na bydlení vojáků a </w:t>
            </w:r>
            <w:proofErr w:type="spellStart"/>
            <w:r>
              <w:rPr>
                <w:rFonts w:eastAsia="Arial Unicode MS" w:cs="Arial"/>
                <w:sz w:val="20"/>
                <w:szCs w:val="20"/>
                <w:lang w:eastAsia="cs-CZ"/>
              </w:rPr>
              <w:t>stabil</w:t>
            </w:r>
            <w:proofErr w:type="spellEnd"/>
            <w:r>
              <w:rPr>
                <w:rFonts w:eastAsia="Arial Unicode MS" w:cs="Arial"/>
                <w:sz w:val="20"/>
                <w:szCs w:val="20"/>
                <w:lang w:eastAsia="cs-CZ"/>
              </w:rPr>
              <w:t>. pří</w:t>
            </w:r>
            <w:r w:rsidR="00663B66">
              <w:rPr>
                <w:rFonts w:eastAsia="Arial Unicode MS" w:cs="Arial"/>
                <w:sz w:val="20"/>
                <w:szCs w:val="20"/>
                <w:lang w:eastAsia="cs-CZ"/>
              </w:rPr>
              <w:t>spěvků</w:t>
            </w:r>
          </w:p>
        </w:tc>
        <w:tc>
          <w:tcPr>
            <w:tcW w:w="1276" w:type="dxa"/>
          </w:tcPr>
          <w:p w14:paraId="270C471F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52F4CB" w14:textId="7C035622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47FB1E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8609CE" w14:textId="18F496C0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38BAA12F" w14:textId="77777777" w:rsidTr="00663B66">
        <w:trPr>
          <w:trHeight w:val="351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476174B1" w14:textId="192517B9" w:rsidR="002313DB" w:rsidRDefault="002313DB" w:rsidP="002313DB">
            <w:pPr>
              <w:ind w:left="142"/>
              <w:rPr>
                <w:rFonts w:eastAsia="Arial Unicode MS" w:cs="Arial"/>
                <w:b/>
                <w:sz w:val="20"/>
                <w:szCs w:val="20"/>
                <w:lang w:eastAsia="cs-CZ"/>
              </w:rPr>
            </w:pPr>
            <w:r>
              <w:rPr>
                <w:rFonts w:eastAsia="Arial Unicode MS" w:cs="Arial"/>
                <w:sz w:val="20"/>
                <w:szCs w:val="20"/>
                <w:lang w:eastAsia="cs-CZ"/>
              </w:rPr>
              <w:t>Jiné příjmy</w:t>
            </w:r>
          </w:p>
        </w:tc>
        <w:tc>
          <w:tcPr>
            <w:tcW w:w="1276" w:type="dxa"/>
            <w:tcBorders>
              <w:bottom w:val="nil"/>
            </w:tcBorders>
          </w:tcPr>
          <w:p w14:paraId="251A4630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0C677C8" w14:textId="57CE6C36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A249853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58EDE016" w14:textId="5563A101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72180F67" w14:textId="77777777" w:rsidTr="00663B66">
        <w:trPr>
          <w:trHeight w:val="351"/>
        </w:trPr>
        <w:tc>
          <w:tcPr>
            <w:tcW w:w="10064" w:type="dxa"/>
            <w:gridSpan w:val="5"/>
            <w:tcBorders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</w:tcPr>
          <w:p w14:paraId="5A2FAD4B" w14:textId="2249B611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  <w:r>
              <w:rPr>
                <w:rFonts w:eastAsia="Arial Unicode MS" w:cs="Arial"/>
                <w:b/>
                <w:sz w:val="20"/>
                <w:szCs w:val="20"/>
                <w:lang w:eastAsia="cs-CZ"/>
              </w:rPr>
              <w:t xml:space="preserve">Výdaje (průměrné </w:t>
            </w:r>
            <w:r w:rsidR="00663B66">
              <w:rPr>
                <w:rFonts w:eastAsia="Arial Unicode MS" w:cs="Arial"/>
                <w:b/>
                <w:sz w:val="20"/>
                <w:szCs w:val="20"/>
                <w:lang w:eastAsia="cs-CZ"/>
              </w:rPr>
              <w:t>měsíční) *</w:t>
            </w:r>
            <w:r w:rsidR="00D06D6C" w:rsidRPr="002420BA">
              <w:rPr>
                <w:rFonts w:eastAsia="Arial Unicode MS" w:cs="Arial"/>
                <w:b/>
                <w:sz w:val="20"/>
                <w:szCs w:val="20"/>
                <w:vertAlign w:val="superscript"/>
                <w:lang w:eastAsia="cs-CZ"/>
              </w:rPr>
              <w:t>)</w:t>
            </w:r>
          </w:p>
        </w:tc>
      </w:tr>
      <w:tr w:rsidR="002313DB" w:rsidRPr="00D92653" w14:paraId="57EA879A" w14:textId="77777777" w:rsidTr="00663B66">
        <w:trPr>
          <w:trHeight w:val="351"/>
        </w:trPr>
        <w:tc>
          <w:tcPr>
            <w:tcW w:w="4960" w:type="dxa"/>
            <w:tcBorders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5DF3C513" w14:textId="2CC310E1" w:rsidR="002313DB" w:rsidRPr="002420BA" w:rsidRDefault="00D06D6C" w:rsidP="002313DB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2420BA">
              <w:rPr>
                <w:rFonts w:eastAsia="Arial Unicode MS" w:cs="Arial"/>
                <w:sz w:val="20"/>
                <w:szCs w:val="20"/>
                <w:lang w:eastAsia="cs-CZ"/>
              </w:rPr>
              <w:t>Splátky úvěrů a půjček (např. leasing, úvěr od stavební spořitelny, …)</w:t>
            </w: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6BDC6442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00FF2992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2CB08BB6" w14:textId="77777777" w:rsidTr="00663B66">
        <w:trPr>
          <w:trHeight w:val="351"/>
        </w:trPr>
        <w:tc>
          <w:tcPr>
            <w:tcW w:w="4960" w:type="dxa"/>
            <w:tcBorders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5C863D55" w14:textId="295D0896" w:rsidR="002313DB" w:rsidRPr="002420BA" w:rsidRDefault="00D06D6C" w:rsidP="002313DB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2420BA">
              <w:rPr>
                <w:rFonts w:eastAsia="Arial Unicode MS" w:cs="Arial"/>
                <w:sz w:val="20"/>
                <w:szCs w:val="20"/>
                <w:lang w:eastAsia="cs-CZ"/>
              </w:rPr>
              <w:t>Stavební spoření</w:t>
            </w: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24EBCF3B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0579CCC0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0B458AC6" w14:textId="77777777" w:rsidTr="00663B66">
        <w:trPr>
          <w:trHeight w:val="351"/>
        </w:trPr>
        <w:tc>
          <w:tcPr>
            <w:tcW w:w="4960" w:type="dxa"/>
            <w:tcBorders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4DB75AFF" w14:textId="1BB8697B" w:rsidR="002313DB" w:rsidRPr="002420BA" w:rsidRDefault="00D06D6C" w:rsidP="002313DB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2420BA">
              <w:rPr>
                <w:rFonts w:eastAsia="Arial Unicode MS" w:cs="Arial"/>
                <w:sz w:val="20"/>
                <w:szCs w:val="20"/>
                <w:lang w:eastAsia="cs-CZ"/>
              </w:rPr>
              <w:t>Výživné</w:t>
            </w: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0E2AD9B5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1CEEABE7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3AE98725" w14:textId="77777777" w:rsidTr="00663B66">
        <w:trPr>
          <w:trHeight w:val="351"/>
        </w:trPr>
        <w:tc>
          <w:tcPr>
            <w:tcW w:w="4960" w:type="dxa"/>
            <w:tcBorders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4F4251F1" w14:textId="4F4B4BD6" w:rsidR="002313DB" w:rsidRPr="002420BA" w:rsidRDefault="00D06D6C" w:rsidP="002313DB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2420BA">
              <w:rPr>
                <w:rFonts w:eastAsia="Arial Unicode MS" w:cs="Arial"/>
                <w:sz w:val="20"/>
                <w:szCs w:val="20"/>
                <w:lang w:eastAsia="cs-CZ"/>
              </w:rPr>
              <w:t>Životní pojištění</w:t>
            </w: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3E4E6CC8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14:paraId="61B01384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6D3EA0F9" w14:textId="77777777" w:rsidTr="00663B66">
        <w:trPr>
          <w:trHeight w:val="351"/>
        </w:trPr>
        <w:tc>
          <w:tcPr>
            <w:tcW w:w="4960" w:type="dxa"/>
            <w:tcBorders>
              <w:bottom w:val="single" w:sz="4" w:space="0" w:color="000000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578EE7C6" w14:textId="48BE34EF" w:rsidR="002313DB" w:rsidRPr="002420BA" w:rsidRDefault="00D06D6C" w:rsidP="002313DB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2420BA">
              <w:rPr>
                <w:rFonts w:eastAsia="Arial Unicode MS" w:cs="Arial"/>
                <w:sz w:val="20"/>
                <w:szCs w:val="20"/>
                <w:lang w:eastAsia="cs-CZ"/>
              </w:rPr>
              <w:t>Pojištění domácnosti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  <w:vAlign w:val="center"/>
          </w:tcPr>
          <w:p w14:paraId="205E7498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  <w:vAlign w:val="center"/>
          </w:tcPr>
          <w:p w14:paraId="62ABA0A4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  <w:tr w:rsidR="002313DB" w:rsidRPr="00D92653" w14:paraId="72C6981A" w14:textId="77777777" w:rsidTr="00663B66">
        <w:trPr>
          <w:trHeight w:val="351"/>
        </w:trPr>
        <w:tc>
          <w:tcPr>
            <w:tcW w:w="4960" w:type="dxa"/>
            <w:tcBorders>
              <w:bottom w:val="single" w:sz="4" w:space="0" w:color="auto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0E7E674B" w14:textId="557C84A5" w:rsidR="002313DB" w:rsidRPr="002420BA" w:rsidRDefault="00D06D6C" w:rsidP="002313DB">
            <w:pPr>
              <w:ind w:left="142"/>
              <w:rPr>
                <w:rFonts w:eastAsia="Arial Unicode MS" w:cs="Arial"/>
                <w:sz w:val="20"/>
                <w:szCs w:val="20"/>
                <w:lang w:eastAsia="cs-CZ"/>
              </w:rPr>
            </w:pPr>
            <w:r w:rsidRPr="002420BA">
              <w:rPr>
                <w:rFonts w:eastAsia="Arial Unicode MS" w:cs="Arial"/>
                <w:sz w:val="20"/>
                <w:szCs w:val="20"/>
                <w:lang w:eastAsia="cs-CZ"/>
              </w:rPr>
              <w:t>Jiné výdaje, uveďte: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14:paraId="224D6D8F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14:paraId="0F70BB1A" w14:textId="77777777" w:rsidR="002313DB" w:rsidRPr="00F14C1A" w:rsidRDefault="002313DB" w:rsidP="002313DB">
            <w:pPr>
              <w:ind w:left="142"/>
              <w:rPr>
                <w:rFonts w:cs="Arial"/>
                <w:sz w:val="20"/>
                <w:szCs w:val="20"/>
              </w:rPr>
            </w:pPr>
          </w:p>
        </w:tc>
      </w:tr>
    </w:tbl>
    <w:p w14:paraId="1CA8FCE7" w14:textId="74181027" w:rsidR="00D06D6C" w:rsidRPr="00BF24FE" w:rsidRDefault="00D06D6C" w:rsidP="00D06D6C">
      <w:pPr>
        <w:pStyle w:val="Zhlav"/>
        <w:tabs>
          <w:tab w:val="left" w:pos="708"/>
        </w:tabs>
        <w:ind w:firstLine="142"/>
        <w:rPr>
          <w:sz w:val="16"/>
          <w:szCs w:val="16"/>
        </w:rPr>
      </w:pPr>
      <w:r>
        <w:rPr>
          <w:sz w:val="16"/>
          <w:szCs w:val="16"/>
        </w:rPr>
        <w:t>*) Ú</w:t>
      </w:r>
      <w:r w:rsidRPr="00BF24FE">
        <w:rPr>
          <w:sz w:val="16"/>
          <w:szCs w:val="16"/>
        </w:rPr>
        <w:t>daje je možno rozvést na zvláštní příloze</w:t>
      </w:r>
      <w:r>
        <w:rPr>
          <w:sz w:val="16"/>
          <w:szCs w:val="16"/>
        </w:rPr>
        <w:t>.</w:t>
      </w:r>
    </w:p>
    <w:p w14:paraId="284CDA2A" w14:textId="66C4F736" w:rsidR="00D06D6C" w:rsidRDefault="00D06D6C"/>
    <w:p w14:paraId="707132A7" w14:textId="7FAB27CE" w:rsidR="00A4413B" w:rsidRDefault="00A4413B" w:rsidP="00A8077E">
      <w:pPr>
        <w:tabs>
          <w:tab w:val="left" w:pos="1129"/>
        </w:tabs>
      </w:pPr>
    </w:p>
    <w:tbl>
      <w:tblPr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4"/>
      </w:tblGrid>
      <w:tr w:rsidR="00690930" w:rsidRPr="00D92653" w14:paraId="08717B0A" w14:textId="77777777" w:rsidTr="00663B66">
        <w:trPr>
          <w:trHeight w:val="270"/>
        </w:trPr>
        <w:tc>
          <w:tcPr>
            <w:tcW w:w="10064" w:type="dxa"/>
            <w:tcBorders>
              <w:top w:val="single" w:sz="4" w:space="0" w:color="000000"/>
              <w:bottom w:val="nil"/>
            </w:tcBorders>
            <w:shd w:val="clear" w:color="auto" w:fill="E5F1F7"/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7BD07DA7" w14:textId="77777777" w:rsidR="00690930" w:rsidRPr="00D92653" w:rsidRDefault="00690930" w:rsidP="00E003C7">
            <w:pPr>
              <w:ind w:left="142"/>
              <w:rPr>
                <w:sz w:val="20"/>
                <w:szCs w:val="20"/>
              </w:rPr>
            </w:pPr>
            <w:r w:rsidRPr="00D92653">
              <w:rPr>
                <w:sz w:val="20"/>
                <w:szCs w:val="20"/>
              </w:rPr>
              <w:t>Důvod žádosti:</w:t>
            </w:r>
          </w:p>
        </w:tc>
      </w:tr>
      <w:tr w:rsidR="00690930" w:rsidRPr="00D92653" w14:paraId="26A5A838" w14:textId="77777777" w:rsidTr="002420BA">
        <w:trPr>
          <w:trHeight w:val="5115"/>
        </w:trPr>
        <w:tc>
          <w:tcPr>
            <w:tcW w:w="10064" w:type="dxa"/>
            <w:tcBorders>
              <w:top w:val="nil"/>
            </w:tcBorders>
            <w:tcMar>
              <w:top w:w="0" w:type="dxa"/>
              <w:left w:w="68" w:type="dxa"/>
              <w:bottom w:w="57" w:type="dxa"/>
              <w:right w:w="68" w:type="dxa"/>
            </w:tcMar>
            <w:vAlign w:val="center"/>
          </w:tcPr>
          <w:p w14:paraId="0489DC6B" w14:textId="77777777" w:rsidR="00690930" w:rsidRPr="00D92653" w:rsidRDefault="00690930" w:rsidP="00E003C7">
            <w:pPr>
              <w:ind w:left="142"/>
              <w:rPr>
                <w:sz w:val="20"/>
                <w:szCs w:val="20"/>
              </w:rPr>
            </w:pPr>
          </w:p>
          <w:p w14:paraId="37D9A7AC" w14:textId="77777777" w:rsidR="00690930" w:rsidRPr="00D92653" w:rsidRDefault="00690930" w:rsidP="00E003C7">
            <w:pPr>
              <w:ind w:left="142"/>
              <w:rPr>
                <w:sz w:val="20"/>
                <w:szCs w:val="20"/>
              </w:rPr>
            </w:pPr>
          </w:p>
          <w:p w14:paraId="3402512B" w14:textId="77777777" w:rsidR="00690930" w:rsidRPr="00D92653" w:rsidRDefault="00690930" w:rsidP="00E003C7">
            <w:pPr>
              <w:ind w:left="142"/>
              <w:rPr>
                <w:sz w:val="20"/>
                <w:szCs w:val="20"/>
              </w:rPr>
            </w:pPr>
          </w:p>
          <w:p w14:paraId="57F0B6BC" w14:textId="77777777" w:rsidR="00690930" w:rsidRPr="00D92653" w:rsidRDefault="00690930" w:rsidP="00E003C7">
            <w:pPr>
              <w:ind w:left="142"/>
              <w:rPr>
                <w:sz w:val="20"/>
                <w:szCs w:val="20"/>
              </w:rPr>
            </w:pPr>
          </w:p>
          <w:p w14:paraId="6363D13D" w14:textId="77777777" w:rsidR="00690930" w:rsidRPr="00D92653" w:rsidRDefault="00690930" w:rsidP="00E003C7">
            <w:pPr>
              <w:ind w:left="142"/>
              <w:rPr>
                <w:sz w:val="20"/>
                <w:szCs w:val="20"/>
              </w:rPr>
            </w:pPr>
          </w:p>
          <w:p w14:paraId="075F078D" w14:textId="77777777" w:rsidR="00690930" w:rsidRPr="00D92653" w:rsidRDefault="00690930" w:rsidP="00E003C7">
            <w:pPr>
              <w:ind w:left="142"/>
              <w:rPr>
                <w:sz w:val="20"/>
                <w:szCs w:val="20"/>
              </w:rPr>
            </w:pPr>
          </w:p>
          <w:p w14:paraId="63B15F66" w14:textId="77777777" w:rsidR="00690930" w:rsidRPr="00D92653" w:rsidRDefault="00690930" w:rsidP="00E003C7">
            <w:pPr>
              <w:ind w:left="142"/>
              <w:rPr>
                <w:sz w:val="20"/>
                <w:szCs w:val="20"/>
              </w:rPr>
            </w:pPr>
          </w:p>
        </w:tc>
      </w:tr>
    </w:tbl>
    <w:p w14:paraId="6C6ADAB0" w14:textId="77777777" w:rsidR="00E12935" w:rsidRDefault="00E12935" w:rsidP="00BE3011">
      <w:pPr>
        <w:pStyle w:val="Zhlav"/>
        <w:tabs>
          <w:tab w:val="left" w:pos="708"/>
        </w:tabs>
        <w:rPr>
          <w:sz w:val="20"/>
          <w:szCs w:val="20"/>
        </w:rPr>
      </w:pPr>
    </w:p>
    <w:p w14:paraId="11C09826" w14:textId="4EA88EF3" w:rsidR="00BE3011" w:rsidRDefault="00BE3011" w:rsidP="00173C5F">
      <w:pPr>
        <w:spacing w:line="240" w:lineRule="auto"/>
        <w:ind w:right="-228"/>
        <w:rPr>
          <w:sz w:val="20"/>
          <w:szCs w:val="20"/>
        </w:rPr>
      </w:pPr>
      <w:r w:rsidRPr="00D92653">
        <w:rPr>
          <w:sz w:val="20"/>
          <w:szCs w:val="20"/>
        </w:rPr>
        <w:t xml:space="preserve">Současně žádám o provedení změny adresy trvalého pobytu v databázi </w:t>
      </w:r>
      <w:r w:rsidR="004F7FC6">
        <w:rPr>
          <w:sz w:val="20"/>
          <w:szCs w:val="20"/>
        </w:rPr>
        <w:t xml:space="preserve">ČSOB </w:t>
      </w:r>
      <w:r w:rsidRPr="00D92653">
        <w:rPr>
          <w:sz w:val="20"/>
          <w:szCs w:val="20"/>
        </w:rPr>
        <w:t>Hypoteční banky (pokud se výše</w:t>
      </w:r>
      <w:r>
        <w:rPr>
          <w:sz w:val="20"/>
          <w:szCs w:val="20"/>
        </w:rPr>
        <w:t> u</w:t>
      </w:r>
      <w:r w:rsidRPr="00D92653">
        <w:rPr>
          <w:sz w:val="20"/>
          <w:szCs w:val="20"/>
        </w:rPr>
        <w:t xml:space="preserve">vedená adresa trvalého pobytu s údaji v databázi </w:t>
      </w:r>
      <w:r w:rsidR="004F7FC6">
        <w:rPr>
          <w:sz w:val="20"/>
          <w:szCs w:val="20"/>
        </w:rPr>
        <w:t xml:space="preserve">ČSOB </w:t>
      </w:r>
      <w:r w:rsidRPr="00D92653">
        <w:rPr>
          <w:sz w:val="20"/>
          <w:szCs w:val="20"/>
        </w:rPr>
        <w:t>Hypoteční banky neshoduje).</w:t>
      </w:r>
    </w:p>
    <w:p w14:paraId="4FE5FB19" w14:textId="77777777" w:rsidR="00663B66" w:rsidRDefault="00663B66" w:rsidP="00173C5F">
      <w:pPr>
        <w:spacing w:line="240" w:lineRule="auto"/>
        <w:ind w:right="-228"/>
        <w:rPr>
          <w:sz w:val="20"/>
          <w:szCs w:val="20"/>
        </w:rPr>
      </w:pPr>
    </w:p>
    <w:p w14:paraId="605ED0E2" w14:textId="77777777" w:rsidR="00E12935" w:rsidRDefault="00E12935" w:rsidP="00173C5F">
      <w:pPr>
        <w:spacing w:line="240" w:lineRule="auto"/>
        <w:ind w:right="-228"/>
        <w:rPr>
          <w:sz w:val="20"/>
          <w:szCs w:val="20"/>
        </w:rPr>
      </w:pPr>
    </w:p>
    <w:p w14:paraId="16090329" w14:textId="31A69BDA" w:rsidR="005D4C68" w:rsidRPr="005D4C68" w:rsidRDefault="005D4C68" w:rsidP="005D4C68">
      <w:pPr>
        <w:spacing w:line="240" w:lineRule="auto"/>
        <w:rPr>
          <w:rFonts w:eastAsia="Times New Roman" w:cs="Arial"/>
          <w:b/>
          <w:bCs/>
          <w:sz w:val="20"/>
          <w:szCs w:val="20"/>
          <w:lang w:eastAsia="cs-CZ"/>
        </w:rPr>
      </w:pPr>
      <w:r w:rsidRPr="005D4C68">
        <w:rPr>
          <w:b/>
          <w:sz w:val="20"/>
          <w:szCs w:val="20"/>
        </w:rPr>
        <w:t>III. Informace o ověřování prostřednictvím BRKI a NRKI</w:t>
      </w:r>
    </w:p>
    <w:p w14:paraId="72CAFE81" w14:textId="77777777" w:rsidR="005D4C68" w:rsidRPr="005D4C68" w:rsidRDefault="005D4C68" w:rsidP="005D4C68">
      <w:pPr>
        <w:spacing w:line="240" w:lineRule="auto"/>
        <w:jc w:val="both"/>
        <w:rPr>
          <w:rFonts w:cs="Arial"/>
          <w:sz w:val="20"/>
          <w:szCs w:val="20"/>
        </w:rPr>
      </w:pPr>
      <w:r w:rsidRPr="005D4C68">
        <w:rPr>
          <w:rFonts w:cs="Arial"/>
          <w:sz w:val="20"/>
          <w:szCs w:val="20"/>
        </w:rPr>
        <w:t xml:space="preserve">Za účelem posouzení schopnosti </w:t>
      </w:r>
      <w:proofErr w:type="spellStart"/>
      <w:r w:rsidRPr="005D4C68">
        <w:rPr>
          <w:rFonts w:cs="Arial"/>
          <w:sz w:val="20"/>
          <w:szCs w:val="20"/>
        </w:rPr>
        <w:t>přistupitele</w:t>
      </w:r>
      <w:proofErr w:type="spellEnd"/>
      <w:r w:rsidRPr="005D4C68">
        <w:rPr>
          <w:rFonts w:cs="Arial"/>
          <w:sz w:val="20"/>
          <w:szCs w:val="20"/>
        </w:rPr>
        <w:t xml:space="preserve">, resp. dlužníka z úvěru, splácet využívá Banka Bankovní registr klientských informací (BRKI). V rámci BRKI si banky vyměňují informace o bonitě, důvěryhodnosti a platební morálce klientů. BRKI provozuje společnost CBCB (Czech Banking </w:t>
      </w:r>
      <w:proofErr w:type="spellStart"/>
      <w:r w:rsidRPr="005D4C68">
        <w:rPr>
          <w:rFonts w:cs="Arial"/>
          <w:sz w:val="20"/>
          <w:szCs w:val="20"/>
        </w:rPr>
        <w:t>Credit</w:t>
      </w:r>
      <w:proofErr w:type="spellEnd"/>
      <w:r w:rsidRPr="005D4C68">
        <w:rPr>
          <w:rFonts w:cs="Arial"/>
          <w:sz w:val="20"/>
          <w:szCs w:val="20"/>
        </w:rPr>
        <w:t xml:space="preserve"> </w:t>
      </w:r>
      <w:proofErr w:type="spellStart"/>
      <w:r w:rsidRPr="005D4C68">
        <w:rPr>
          <w:rFonts w:cs="Arial"/>
          <w:sz w:val="20"/>
          <w:szCs w:val="20"/>
        </w:rPr>
        <w:t>Bureau</w:t>
      </w:r>
      <w:proofErr w:type="spellEnd"/>
      <w:r w:rsidRPr="005D4C68">
        <w:rPr>
          <w:rFonts w:cs="Arial"/>
          <w:sz w:val="20"/>
          <w:szCs w:val="20"/>
        </w:rPr>
        <w:t xml:space="preserve">). BRKI sdílí data s Nebankovním registrem klientských informací (NRKI), který shromažďuje informace od leasingových a úvěrových společností. NRKI provozuje zájmové sdružení CNCB – Czech Non-Banking </w:t>
      </w:r>
      <w:proofErr w:type="spellStart"/>
      <w:r w:rsidRPr="005D4C68">
        <w:rPr>
          <w:rFonts w:cs="Arial"/>
          <w:sz w:val="20"/>
          <w:szCs w:val="20"/>
        </w:rPr>
        <w:t>Credit</w:t>
      </w:r>
      <w:proofErr w:type="spellEnd"/>
      <w:r w:rsidRPr="005D4C68">
        <w:rPr>
          <w:rFonts w:cs="Arial"/>
          <w:sz w:val="20"/>
          <w:szCs w:val="20"/>
        </w:rPr>
        <w:t xml:space="preserve"> </w:t>
      </w:r>
      <w:proofErr w:type="spellStart"/>
      <w:r w:rsidRPr="005D4C68">
        <w:rPr>
          <w:rFonts w:cs="Arial"/>
          <w:sz w:val="20"/>
          <w:szCs w:val="20"/>
        </w:rPr>
        <w:t>Bureau</w:t>
      </w:r>
      <w:proofErr w:type="spellEnd"/>
      <w:r w:rsidRPr="005D4C68">
        <w:rPr>
          <w:rFonts w:cs="Arial"/>
          <w:sz w:val="20"/>
          <w:szCs w:val="20"/>
        </w:rPr>
        <w:t xml:space="preserve">. K využívání registrů není potřeba souhlas. </w:t>
      </w:r>
    </w:p>
    <w:p w14:paraId="7092870F" w14:textId="77777777" w:rsidR="005D4C68" w:rsidRPr="005D4C68" w:rsidRDefault="005D4C68" w:rsidP="005D4C68">
      <w:pPr>
        <w:spacing w:line="240" w:lineRule="auto"/>
        <w:jc w:val="both"/>
        <w:rPr>
          <w:rFonts w:cs="Arial"/>
          <w:sz w:val="20"/>
          <w:szCs w:val="20"/>
        </w:rPr>
      </w:pPr>
      <w:r w:rsidRPr="005D4C68">
        <w:rPr>
          <w:rFonts w:cs="Arial"/>
          <w:sz w:val="20"/>
          <w:szCs w:val="20"/>
        </w:rPr>
        <w:t xml:space="preserve">Více informací je uvedeno v Informační memorandum bankovního registru klientských informací (BRKI) a nebankovního registru klientských informací (NRKI). Aktuální znění Informačního memoranda je k dispozici na </w:t>
      </w:r>
      <w:hyperlink r:id="rId8" w:history="1">
        <w:r w:rsidRPr="005D4C68">
          <w:rPr>
            <w:rFonts w:cs="Arial"/>
            <w:sz w:val="20"/>
            <w:szCs w:val="20"/>
          </w:rPr>
          <w:t>www.cbcb.cz</w:t>
        </w:r>
      </w:hyperlink>
      <w:r w:rsidRPr="005D4C68">
        <w:rPr>
          <w:rFonts w:cs="Arial"/>
          <w:sz w:val="20"/>
          <w:szCs w:val="20"/>
        </w:rPr>
        <w:t>.</w:t>
      </w:r>
    </w:p>
    <w:p w14:paraId="4606DDB3" w14:textId="7F5E06B9" w:rsidR="00E12935" w:rsidRDefault="005D4C68" w:rsidP="00173C5F">
      <w:pPr>
        <w:spacing w:line="240" w:lineRule="auto"/>
        <w:ind w:right="-228"/>
        <w:rPr>
          <w:sz w:val="20"/>
          <w:szCs w:val="20"/>
        </w:rPr>
      </w:pPr>
      <w:r w:rsidRPr="005D4C68">
        <w:rPr>
          <w:rFonts w:cs="Arial"/>
          <w:sz w:val="20"/>
          <w:szCs w:val="20"/>
        </w:rPr>
        <w:t>Prohlašuji, že jsem informován o tom, že Banka využívá Bankovní registr klientských informací.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3322"/>
        <w:gridCol w:w="3057"/>
        <w:gridCol w:w="3589"/>
      </w:tblGrid>
      <w:tr w:rsidR="00CA2DE5" w:rsidRPr="00D92653" w14:paraId="47F62AFF" w14:textId="77777777" w:rsidTr="00FC4775">
        <w:trPr>
          <w:trHeight w:val="1122"/>
        </w:trPr>
        <w:tc>
          <w:tcPr>
            <w:tcW w:w="3322" w:type="dxa"/>
            <w:tcBorders>
              <w:bottom w:val="dotted" w:sz="8" w:space="0" w:color="auto"/>
            </w:tcBorders>
            <w:vAlign w:val="bottom"/>
          </w:tcPr>
          <w:p w14:paraId="47F62AFC" w14:textId="77777777" w:rsidR="00833D2E" w:rsidRPr="00D92653" w:rsidRDefault="00833D2E" w:rsidP="00173C5F">
            <w:pPr>
              <w:pStyle w:val="Normlnmodr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7" w:type="dxa"/>
            <w:vAlign w:val="bottom"/>
          </w:tcPr>
          <w:p w14:paraId="47F62AFD" w14:textId="77777777" w:rsidR="00CA2DE5" w:rsidRPr="00D92653" w:rsidRDefault="00CA2DE5" w:rsidP="00173C5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89" w:type="dxa"/>
            <w:tcBorders>
              <w:bottom w:val="dotted" w:sz="8" w:space="0" w:color="auto"/>
            </w:tcBorders>
            <w:vAlign w:val="bottom"/>
          </w:tcPr>
          <w:p w14:paraId="01F99F3E" w14:textId="77777777" w:rsidR="00CA2DE5" w:rsidRDefault="00CA2DE5" w:rsidP="00173C5F">
            <w:pPr>
              <w:pStyle w:val="Normlnmodr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47F62AFE" w14:textId="77777777" w:rsidR="00E12935" w:rsidRPr="00D92653" w:rsidRDefault="00E12935" w:rsidP="00173C5F">
            <w:pPr>
              <w:pStyle w:val="Normlnmodr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A2DE5" w:rsidRPr="00D92653" w14:paraId="47F62B03" w14:textId="77777777" w:rsidTr="00A8243D">
        <w:tc>
          <w:tcPr>
            <w:tcW w:w="3322" w:type="dxa"/>
            <w:tcBorders>
              <w:top w:val="dotted" w:sz="8" w:space="0" w:color="auto"/>
            </w:tcBorders>
          </w:tcPr>
          <w:p w14:paraId="47F62B00" w14:textId="77777777" w:rsidR="00CA2DE5" w:rsidRPr="00D92653" w:rsidRDefault="00CA2DE5" w:rsidP="00173C5F">
            <w:pPr>
              <w:pStyle w:val="Normln10b"/>
              <w:spacing w:line="240" w:lineRule="auto"/>
              <w:jc w:val="center"/>
              <w:rPr>
                <w:szCs w:val="20"/>
              </w:rPr>
            </w:pPr>
            <w:r w:rsidRPr="00D92653">
              <w:rPr>
                <w:szCs w:val="20"/>
              </w:rPr>
              <w:t>datum</w:t>
            </w:r>
          </w:p>
        </w:tc>
        <w:tc>
          <w:tcPr>
            <w:tcW w:w="3057" w:type="dxa"/>
          </w:tcPr>
          <w:p w14:paraId="47F62B01" w14:textId="77777777" w:rsidR="00CA2DE5" w:rsidRPr="00D92653" w:rsidRDefault="00CA2DE5" w:rsidP="00173C5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dotted" w:sz="8" w:space="0" w:color="auto"/>
            </w:tcBorders>
          </w:tcPr>
          <w:p w14:paraId="47F62B02" w14:textId="01A6216B" w:rsidR="00CA2DE5" w:rsidRPr="00D92653" w:rsidRDefault="00CA2DE5" w:rsidP="00173C5F">
            <w:pPr>
              <w:pStyle w:val="Normln10b"/>
              <w:spacing w:line="240" w:lineRule="auto"/>
              <w:jc w:val="center"/>
              <w:rPr>
                <w:szCs w:val="20"/>
              </w:rPr>
            </w:pPr>
            <w:r w:rsidRPr="00D92653">
              <w:rPr>
                <w:szCs w:val="20"/>
              </w:rPr>
              <w:t>podpis klienta</w:t>
            </w:r>
            <w:r w:rsidR="00270CD2">
              <w:rPr>
                <w:szCs w:val="20"/>
              </w:rPr>
              <w:t xml:space="preserve"> a </w:t>
            </w:r>
            <w:proofErr w:type="spellStart"/>
            <w:r w:rsidR="00270CD2">
              <w:rPr>
                <w:szCs w:val="20"/>
              </w:rPr>
              <w:t>přistupitele</w:t>
            </w:r>
            <w:proofErr w:type="spellEnd"/>
            <w:r w:rsidR="00CE3B5A">
              <w:rPr>
                <w:szCs w:val="20"/>
              </w:rPr>
              <w:t>/</w:t>
            </w:r>
            <w:proofErr w:type="spellStart"/>
            <w:r w:rsidR="00CE3B5A">
              <w:rPr>
                <w:szCs w:val="20"/>
              </w:rPr>
              <w:t>přistupitelů</w:t>
            </w:r>
            <w:proofErr w:type="spellEnd"/>
          </w:p>
        </w:tc>
      </w:tr>
    </w:tbl>
    <w:p w14:paraId="1C42257A" w14:textId="11CAE7D7" w:rsidR="00584C4E" w:rsidRDefault="00584C4E" w:rsidP="00BF24FE">
      <w:pPr>
        <w:pStyle w:val="Odstavecseseznamem"/>
        <w:spacing w:line="360" w:lineRule="auto"/>
        <w:ind w:left="284"/>
        <w:rPr>
          <w:b/>
          <w:sz w:val="20"/>
          <w:szCs w:val="20"/>
        </w:rPr>
      </w:pPr>
    </w:p>
    <w:p w14:paraId="302CE498" w14:textId="4CC61E25" w:rsidR="00584C4E" w:rsidRDefault="00584C4E" w:rsidP="00BF24FE">
      <w:pPr>
        <w:pStyle w:val="Odstavecseseznamem"/>
        <w:spacing w:line="360" w:lineRule="auto"/>
        <w:ind w:left="284"/>
        <w:rPr>
          <w:b/>
          <w:sz w:val="20"/>
          <w:szCs w:val="20"/>
        </w:rPr>
      </w:pPr>
    </w:p>
    <w:p w14:paraId="47F62B06" w14:textId="42FC1FEF" w:rsidR="00930B46" w:rsidRPr="004E41E9" w:rsidRDefault="004E41E9" w:rsidP="004E41E9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IV. </w:t>
      </w:r>
      <w:r w:rsidR="00930B46" w:rsidRPr="004E41E9">
        <w:rPr>
          <w:b/>
          <w:sz w:val="20"/>
          <w:szCs w:val="20"/>
        </w:rPr>
        <w:t>K žádosti prosím připojte podklad</w:t>
      </w:r>
      <w:r w:rsidR="001E09AC">
        <w:rPr>
          <w:b/>
          <w:sz w:val="20"/>
          <w:szCs w:val="20"/>
        </w:rPr>
        <w:t>y</w:t>
      </w:r>
      <w:r w:rsidR="001E09AC" w:rsidRPr="00B1217A">
        <w:rPr>
          <w:b/>
          <w:sz w:val="20"/>
          <w:szCs w:val="20"/>
          <w:vertAlign w:val="superscript"/>
        </w:rPr>
        <w:t>*)</w:t>
      </w:r>
      <w:r w:rsidR="00930B46" w:rsidRPr="004E41E9">
        <w:rPr>
          <w:b/>
          <w:sz w:val="20"/>
          <w:szCs w:val="20"/>
        </w:rPr>
        <w:t xml:space="preserve"> prokazující příjmy </w:t>
      </w:r>
      <w:r w:rsidR="00317B34" w:rsidRPr="004E41E9">
        <w:rPr>
          <w:b/>
          <w:sz w:val="20"/>
          <w:szCs w:val="20"/>
        </w:rPr>
        <w:t>všech osob v úvěru, vč. přistupujících</w:t>
      </w:r>
      <w:r w:rsidR="00930B46" w:rsidRPr="004E41E9">
        <w:rPr>
          <w:b/>
          <w:sz w:val="20"/>
          <w:szCs w:val="20"/>
        </w:rPr>
        <w:t>:</w:t>
      </w:r>
    </w:p>
    <w:p w14:paraId="47F62B07" w14:textId="0E6ED501" w:rsidR="00930B46" w:rsidRPr="00D92653" w:rsidRDefault="00930B46" w:rsidP="00BF24FE">
      <w:pPr>
        <w:pStyle w:val="Zhlav"/>
        <w:tabs>
          <w:tab w:val="left" w:pos="708"/>
        </w:tabs>
        <w:ind w:left="284"/>
        <w:rPr>
          <w:sz w:val="20"/>
          <w:szCs w:val="20"/>
        </w:rPr>
      </w:pPr>
    </w:p>
    <w:p w14:paraId="47F62B08" w14:textId="415726E0" w:rsidR="00930B46" w:rsidRPr="00D92653" w:rsidRDefault="00317B34" w:rsidP="00930B46">
      <w:pPr>
        <w:pStyle w:val="Zhlav"/>
        <w:numPr>
          <w:ilvl w:val="0"/>
          <w:numId w:val="11"/>
        </w:numPr>
        <w:tabs>
          <w:tab w:val="clear" w:pos="4536"/>
          <w:tab w:val="clear" w:pos="9072"/>
        </w:tabs>
        <w:spacing w:before="120"/>
        <w:ind w:left="1037" w:hanging="357"/>
        <w:jc w:val="both"/>
        <w:rPr>
          <w:sz w:val="20"/>
          <w:szCs w:val="20"/>
        </w:rPr>
      </w:pPr>
      <w:r>
        <w:rPr>
          <w:sz w:val="20"/>
          <w:szCs w:val="20"/>
        </w:rPr>
        <w:t>Osoba</w:t>
      </w:r>
      <w:r w:rsidRPr="00D92653">
        <w:rPr>
          <w:sz w:val="20"/>
          <w:szCs w:val="20"/>
        </w:rPr>
        <w:t xml:space="preserve"> </w:t>
      </w:r>
      <w:r w:rsidR="00930B46" w:rsidRPr="00D92653">
        <w:rPr>
          <w:sz w:val="20"/>
          <w:szCs w:val="20"/>
        </w:rPr>
        <w:t>má příjem ze závislé činnosti</w:t>
      </w:r>
    </w:p>
    <w:p w14:paraId="30F62552" w14:textId="4FC9B4D6" w:rsidR="00317B34" w:rsidRDefault="00930B46" w:rsidP="00930B46">
      <w:pPr>
        <w:pStyle w:val="Zhlav"/>
        <w:numPr>
          <w:ilvl w:val="1"/>
          <w:numId w:val="10"/>
        </w:numPr>
        <w:tabs>
          <w:tab w:val="clear" w:pos="4536"/>
          <w:tab w:val="clear" w:pos="9072"/>
        </w:tabs>
        <w:ind w:left="1418" w:hanging="357"/>
        <w:jc w:val="both"/>
        <w:rPr>
          <w:sz w:val="20"/>
          <w:szCs w:val="20"/>
        </w:rPr>
      </w:pPr>
      <w:r w:rsidRPr="00D92653">
        <w:rPr>
          <w:sz w:val="20"/>
          <w:szCs w:val="20"/>
        </w:rPr>
        <w:t>Potvrzení o výši pracovního příjmu</w:t>
      </w:r>
      <w:r w:rsidR="00593206">
        <w:rPr>
          <w:sz w:val="20"/>
          <w:szCs w:val="20"/>
        </w:rPr>
        <w:t xml:space="preserve"> </w:t>
      </w:r>
      <w:r w:rsidR="00593206" w:rsidRPr="00593206">
        <w:rPr>
          <w:sz w:val="16"/>
          <w:szCs w:val="16"/>
        </w:rPr>
        <w:t>(potvrzení musí být podepsané zaměstnancem a nesmí být starší než 60 dnů od vystavení zaměstnavatelem</w:t>
      </w:r>
      <w:r w:rsidR="00A01789">
        <w:rPr>
          <w:sz w:val="16"/>
          <w:szCs w:val="16"/>
        </w:rPr>
        <w:t xml:space="preserve">, </w:t>
      </w:r>
      <w:r w:rsidR="00A01789" w:rsidRPr="00A01789">
        <w:rPr>
          <w:sz w:val="16"/>
          <w:szCs w:val="16"/>
        </w:rPr>
        <w:t xml:space="preserve">formulář je k dispozici na </w:t>
      </w:r>
      <w:r w:rsidR="00A01789">
        <w:rPr>
          <w:sz w:val="16"/>
          <w:szCs w:val="16"/>
        </w:rPr>
        <w:t>w</w:t>
      </w:r>
      <w:r w:rsidR="00A01789" w:rsidRPr="00A01789">
        <w:rPr>
          <w:sz w:val="16"/>
          <w:szCs w:val="16"/>
        </w:rPr>
        <w:t>ww.</w:t>
      </w:r>
      <w:r w:rsidR="00663B66">
        <w:rPr>
          <w:sz w:val="16"/>
          <w:szCs w:val="16"/>
        </w:rPr>
        <w:t>cosb</w:t>
      </w:r>
      <w:r w:rsidR="00A01789" w:rsidRPr="00A01789">
        <w:rPr>
          <w:sz w:val="16"/>
          <w:szCs w:val="16"/>
        </w:rPr>
        <w:t>hypotecni.cz/jak-na-</w:t>
      </w:r>
      <w:r w:rsidR="00663B66" w:rsidRPr="00A01789">
        <w:rPr>
          <w:sz w:val="16"/>
          <w:szCs w:val="16"/>
        </w:rPr>
        <w:t>hypotéku</w:t>
      </w:r>
      <w:r w:rsidR="00A01789" w:rsidRPr="00A01789">
        <w:rPr>
          <w:sz w:val="16"/>
          <w:szCs w:val="16"/>
        </w:rPr>
        <w:t>/dokumenty-ke-</w:t>
      </w:r>
      <w:r w:rsidR="00663B66" w:rsidRPr="00A01789">
        <w:rPr>
          <w:sz w:val="16"/>
          <w:szCs w:val="16"/>
        </w:rPr>
        <w:t>stažení</w:t>
      </w:r>
      <w:r w:rsidR="00A01789" w:rsidRPr="00A01789">
        <w:rPr>
          <w:sz w:val="16"/>
          <w:szCs w:val="16"/>
        </w:rPr>
        <w:t>/</w:t>
      </w:r>
      <w:r w:rsidR="00593206" w:rsidRPr="00A01789">
        <w:rPr>
          <w:sz w:val="16"/>
          <w:szCs w:val="16"/>
        </w:rPr>
        <w:t>)</w:t>
      </w:r>
    </w:p>
    <w:p w14:paraId="47F62B09" w14:textId="650C034C" w:rsidR="00930B46" w:rsidRPr="00D92653" w:rsidRDefault="00317B34" w:rsidP="00930B46">
      <w:pPr>
        <w:pStyle w:val="Zhlav"/>
        <w:numPr>
          <w:ilvl w:val="1"/>
          <w:numId w:val="10"/>
        </w:numPr>
        <w:tabs>
          <w:tab w:val="clear" w:pos="4536"/>
          <w:tab w:val="clear" w:pos="9072"/>
        </w:tabs>
        <w:ind w:left="1418" w:hanging="357"/>
        <w:jc w:val="both"/>
        <w:rPr>
          <w:sz w:val="20"/>
          <w:szCs w:val="20"/>
        </w:rPr>
      </w:pPr>
      <w:r>
        <w:rPr>
          <w:sz w:val="20"/>
          <w:szCs w:val="20"/>
        </w:rPr>
        <w:t>Výpisy z účtu, na který je zasílána mzda, za poslední tři měsíce</w:t>
      </w:r>
      <w:r w:rsidR="00930B46" w:rsidRPr="00D92653">
        <w:rPr>
          <w:sz w:val="20"/>
          <w:szCs w:val="20"/>
        </w:rPr>
        <w:t xml:space="preserve"> </w:t>
      </w:r>
      <w:r w:rsidR="00F5247F" w:rsidRPr="00F5247F">
        <w:rPr>
          <w:sz w:val="16"/>
          <w:szCs w:val="16"/>
        </w:rPr>
        <w:t>(</w:t>
      </w:r>
      <w:r w:rsidR="00EC14CD" w:rsidRPr="00F5247F">
        <w:rPr>
          <w:sz w:val="16"/>
          <w:szCs w:val="16"/>
        </w:rPr>
        <w:t>výpis</w:t>
      </w:r>
      <w:r w:rsidR="009F3822" w:rsidRPr="00F5247F">
        <w:rPr>
          <w:sz w:val="16"/>
          <w:szCs w:val="16"/>
        </w:rPr>
        <w:t>y, které jsou standardně zasílány poštou, nebo</w:t>
      </w:r>
      <w:r w:rsidR="00EC14CD" w:rsidRPr="00F5247F">
        <w:rPr>
          <w:sz w:val="16"/>
          <w:szCs w:val="16"/>
        </w:rPr>
        <w:t xml:space="preserve"> elektronick</w:t>
      </w:r>
      <w:r w:rsidR="009F3822" w:rsidRPr="00F5247F">
        <w:rPr>
          <w:sz w:val="16"/>
          <w:szCs w:val="16"/>
        </w:rPr>
        <w:t>é</w:t>
      </w:r>
      <w:r w:rsidR="00EC14CD" w:rsidRPr="00F5247F">
        <w:rPr>
          <w:sz w:val="16"/>
          <w:szCs w:val="16"/>
        </w:rPr>
        <w:t xml:space="preserve"> výpis</w:t>
      </w:r>
      <w:r w:rsidR="009F3822" w:rsidRPr="00F5247F">
        <w:rPr>
          <w:sz w:val="16"/>
          <w:szCs w:val="16"/>
        </w:rPr>
        <w:t>y;</w:t>
      </w:r>
      <w:r w:rsidR="00EC14CD" w:rsidRPr="00F5247F">
        <w:rPr>
          <w:sz w:val="16"/>
          <w:szCs w:val="16"/>
        </w:rPr>
        <w:t xml:space="preserve"> v ostatních případech je nutné předložit ověřený dokument, tj. s razítkem </w:t>
      </w:r>
      <w:r w:rsidR="009F3822" w:rsidRPr="00F5247F">
        <w:rPr>
          <w:sz w:val="16"/>
          <w:szCs w:val="16"/>
        </w:rPr>
        <w:t>peněžního ústavu</w:t>
      </w:r>
      <w:r w:rsidR="00F5247F" w:rsidRPr="00F5247F">
        <w:rPr>
          <w:sz w:val="16"/>
          <w:szCs w:val="16"/>
        </w:rPr>
        <w:t>)</w:t>
      </w:r>
    </w:p>
    <w:p w14:paraId="47F62B0A" w14:textId="477B25A8" w:rsidR="00930B46" w:rsidRPr="00D92653" w:rsidRDefault="00317B34" w:rsidP="00930B46">
      <w:pPr>
        <w:pStyle w:val="Zhlav"/>
        <w:numPr>
          <w:ilvl w:val="0"/>
          <w:numId w:val="11"/>
        </w:numPr>
        <w:tabs>
          <w:tab w:val="clear" w:pos="4536"/>
          <w:tab w:val="clear" w:pos="9072"/>
        </w:tabs>
        <w:ind w:left="1037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Osoba </w:t>
      </w:r>
      <w:r w:rsidR="00930B46" w:rsidRPr="00D92653">
        <w:rPr>
          <w:sz w:val="20"/>
          <w:szCs w:val="20"/>
        </w:rPr>
        <w:t>má příjem z podnikání</w:t>
      </w:r>
    </w:p>
    <w:p w14:paraId="47F62B0B" w14:textId="36E2C5AB" w:rsidR="00930B46" w:rsidRPr="00D92653" w:rsidRDefault="00930B46" w:rsidP="00930B46">
      <w:pPr>
        <w:pStyle w:val="Zhlav"/>
        <w:numPr>
          <w:ilvl w:val="0"/>
          <w:numId w:val="10"/>
        </w:numPr>
        <w:tabs>
          <w:tab w:val="clear" w:pos="4536"/>
          <w:tab w:val="clear" w:pos="9072"/>
        </w:tabs>
        <w:ind w:left="1378" w:hanging="357"/>
        <w:jc w:val="both"/>
        <w:rPr>
          <w:sz w:val="20"/>
          <w:szCs w:val="20"/>
        </w:rPr>
      </w:pPr>
      <w:r w:rsidRPr="00D92653">
        <w:rPr>
          <w:sz w:val="20"/>
          <w:szCs w:val="20"/>
        </w:rPr>
        <w:t xml:space="preserve">Přiznání k dani z příjmu za poslední </w:t>
      </w:r>
      <w:r w:rsidR="00593206">
        <w:rPr>
          <w:sz w:val="20"/>
          <w:szCs w:val="20"/>
        </w:rPr>
        <w:t xml:space="preserve">ukončené </w:t>
      </w:r>
      <w:r w:rsidRPr="00D92653">
        <w:rPr>
          <w:sz w:val="20"/>
          <w:szCs w:val="20"/>
        </w:rPr>
        <w:t xml:space="preserve">zdaňovací období s razítkem finančního úřadu (včetně všech příloh) </w:t>
      </w:r>
    </w:p>
    <w:p w14:paraId="47F62B0C" w14:textId="77777777" w:rsidR="00930B46" w:rsidRPr="00D92653" w:rsidRDefault="00930B46" w:rsidP="00930B46">
      <w:pPr>
        <w:pStyle w:val="Zhlav"/>
        <w:numPr>
          <w:ilvl w:val="0"/>
          <w:numId w:val="10"/>
        </w:numPr>
        <w:tabs>
          <w:tab w:val="clear" w:pos="4536"/>
          <w:tab w:val="clear" w:pos="9072"/>
        </w:tabs>
        <w:ind w:left="1378" w:hanging="357"/>
        <w:jc w:val="both"/>
        <w:rPr>
          <w:sz w:val="20"/>
          <w:szCs w:val="20"/>
        </w:rPr>
      </w:pPr>
      <w:r w:rsidRPr="00D92653">
        <w:rPr>
          <w:sz w:val="20"/>
          <w:szCs w:val="20"/>
        </w:rPr>
        <w:lastRenderedPageBreak/>
        <w:t>Doklad o zaplacení daně</w:t>
      </w:r>
    </w:p>
    <w:p w14:paraId="47F62B0D" w14:textId="44111E98" w:rsidR="00930B46" w:rsidRPr="00D92653" w:rsidRDefault="00930B46" w:rsidP="00930B46">
      <w:pPr>
        <w:pStyle w:val="Zhlav"/>
        <w:numPr>
          <w:ilvl w:val="0"/>
          <w:numId w:val="10"/>
        </w:numPr>
        <w:tabs>
          <w:tab w:val="clear" w:pos="4536"/>
          <w:tab w:val="clear" w:pos="9072"/>
        </w:tabs>
        <w:ind w:left="1378" w:hanging="357"/>
        <w:jc w:val="both"/>
        <w:rPr>
          <w:sz w:val="20"/>
          <w:szCs w:val="20"/>
        </w:rPr>
      </w:pPr>
      <w:r w:rsidRPr="00D92653">
        <w:rPr>
          <w:sz w:val="20"/>
          <w:szCs w:val="20"/>
        </w:rPr>
        <w:t xml:space="preserve">Potvrzení o bezdlužnosti od </w:t>
      </w:r>
      <w:r w:rsidR="00CE3B5A">
        <w:rPr>
          <w:sz w:val="20"/>
          <w:szCs w:val="20"/>
        </w:rPr>
        <w:t>finančního úřadu</w:t>
      </w:r>
    </w:p>
    <w:p w14:paraId="0CF1ED55" w14:textId="77777777" w:rsidR="00FC4775" w:rsidRDefault="00FC4775" w:rsidP="00FC4775">
      <w:pPr>
        <w:pStyle w:val="Zhlav"/>
        <w:tabs>
          <w:tab w:val="clear" w:pos="4536"/>
          <w:tab w:val="clear" w:pos="9072"/>
        </w:tabs>
        <w:rPr>
          <w:sz w:val="16"/>
          <w:szCs w:val="16"/>
          <w:vertAlign w:val="superscript"/>
        </w:rPr>
      </w:pPr>
    </w:p>
    <w:p w14:paraId="73E3EF67" w14:textId="22BF2F3E" w:rsidR="00EF35B7" w:rsidRDefault="001E09AC" w:rsidP="001E09AC">
      <w:pPr>
        <w:pStyle w:val="Zhlav"/>
        <w:tabs>
          <w:tab w:val="clear" w:pos="4536"/>
          <w:tab w:val="clear" w:pos="9072"/>
        </w:tabs>
        <w:ind w:firstLine="284"/>
        <w:rPr>
          <w:sz w:val="20"/>
          <w:szCs w:val="20"/>
        </w:rPr>
      </w:pPr>
      <w:r>
        <w:rPr>
          <w:sz w:val="16"/>
          <w:szCs w:val="16"/>
        </w:rPr>
        <w:t>*</w:t>
      </w:r>
      <w:r w:rsidR="0041404C">
        <w:rPr>
          <w:sz w:val="16"/>
          <w:szCs w:val="16"/>
        </w:rPr>
        <w:t>)</w:t>
      </w:r>
      <w:r>
        <w:rPr>
          <w:sz w:val="16"/>
          <w:szCs w:val="16"/>
        </w:rPr>
        <w:t xml:space="preserve"> Bez předložení výše uvedených podkladů nemůžeme Vaši žádost posoudit.</w:t>
      </w:r>
    </w:p>
    <w:p w14:paraId="1073E3E3" w14:textId="77777777" w:rsidR="00E12935" w:rsidRDefault="00E12935" w:rsidP="00BE3011">
      <w:pPr>
        <w:pStyle w:val="Zhlav"/>
        <w:tabs>
          <w:tab w:val="clear" w:pos="4536"/>
          <w:tab w:val="clear" w:pos="9072"/>
        </w:tabs>
        <w:ind w:left="284"/>
        <w:rPr>
          <w:sz w:val="20"/>
          <w:szCs w:val="20"/>
        </w:rPr>
      </w:pPr>
    </w:p>
    <w:p w14:paraId="48FA365C" w14:textId="77777777" w:rsidR="00E12935" w:rsidRDefault="00E12935" w:rsidP="00BE3011">
      <w:pPr>
        <w:pStyle w:val="Zhlav"/>
        <w:tabs>
          <w:tab w:val="clear" w:pos="4536"/>
          <w:tab w:val="clear" w:pos="9072"/>
        </w:tabs>
        <w:ind w:left="284"/>
        <w:rPr>
          <w:sz w:val="20"/>
          <w:szCs w:val="20"/>
        </w:rPr>
      </w:pPr>
    </w:p>
    <w:p w14:paraId="36F54846" w14:textId="77777777" w:rsidR="00E12935" w:rsidRDefault="00E12935" w:rsidP="00BE3011">
      <w:pPr>
        <w:pStyle w:val="Zhlav"/>
        <w:tabs>
          <w:tab w:val="clear" w:pos="4536"/>
          <w:tab w:val="clear" w:pos="9072"/>
        </w:tabs>
        <w:ind w:left="284"/>
        <w:rPr>
          <w:sz w:val="20"/>
          <w:szCs w:val="20"/>
        </w:rPr>
      </w:pPr>
    </w:p>
    <w:p w14:paraId="4ABC3EF6" w14:textId="77777777" w:rsidR="00663B66" w:rsidRDefault="00930B46" w:rsidP="00584C4E">
      <w:pPr>
        <w:pStyle w:val="Normln8b"/>
        <w:pBdr>
          <w:top w:val="single" w:sz="8" w:space="3" w:color="auto"/>
        </w:pBdr>
        <w:rPr>
          <w:sz w:val="20"/>
          <w:szCs w:val="20"/>
        </w:rPr>
      </w:pPr>
      <w:r w:rsidRPr="00663B66">
        <w:rPr>
          <w:sz w:val="20"/>
          <w:szCs w:val="20"/>
        </w:rPr>
        <w:t>Vážený kliente, dovolujeme si Vás upozornit, že přistoupení k úvěru se provádí formou dodatku, za který účtujeme poplatek dle Sazebníku Banky.</w:t>
      </w:r>
      <w:r w:rsidR="00270CD2" w:rsidRPr="00663B66">
        <w:rPr>
          <w:sz w:val="20"/>
          <w:szCs w:val="20"/>
        </w:rPr>
        <w:t xml:space="preserve"> </w:t>
      </w:r>
    </w:p>
    <w:p w14:paraId="471A6957" w14:textId="77777777" w:rsidR="00663B66" w:rsidRDefault="00663B66" w:rsidP="00584C4E">
      <w:pPr>
        <w:pStyle w:val="Normln8b"/>
        <w:pBdr>
          <w:top w:val="single" w:sz="8" w:space="3" w:color="auto"/>
        </w:pBdr>
        <w:rPr>
          <w:sz w:val="20"/>
          <w:szCs w:val="20"/>
        </w:rPr>
      </w:pPr>
    </w:p>
    <w:p w14:paraId="4A372122" w14:textId="32C83EB5" w:rsidR="00EC14CD" w:rsidRPr="00663B66" w:rsidRDefault="00930B46" w:rsidP="00584C4E">
      <w:pPr>
        <w:pStyle w:val="Normln8b"/>
        <w:pBdr>
          <w:top w:val="single" w:sz="8" w:space="3" w:color="auto"/>
        </w:pBdr>
        <w:rPr>
          <w:sz w:val="20"/>
          <w:szCs w:val="20"/>
        </w:rPr>
      </w:pPr>
      <w:r w:rsidRPr="00663B66">
        <w:rPr>
          <w:sz w:val="20"/>
          <w:szCs w:val="20"/>
        </w:rPr>
        <w:t xml:space="preserve">Vaše </w:t>
      </w:r>
      <w:r w:rsidR="00663B66" w:rsidRPr="00663B66">
        <w:rPr>
          <w:sz w:val="20"/>
          <w:szCs w:val="20"/>
        </w:rPr>
        <w:t xml:space="preserve">ČSOB </w:t>
      </w:r>
      <w:r w:rsidRPr="00663B66">
        <w:rPr>
          <w:sz w:val="20"/>
          <w:szCs w:val="20"/>
        </w:rPr>
        <w:t>Hypoteční banka</w:t>
      </w:r>
      <w:r w:rsidR="00BE3011" w:rsidRPr="00663B66">
        <w:rPr>
          <w:sz w:val="20"/>
          <w:szCs w:val="20"/>
        </w:rPr>
        <w:t>.</w:t>
      </w:r>
    </w:p>
    <w:sectPr w:rsidR="00EC14CD" w:rsidRPr="00663B66" w:rsidSect="007561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964" w:bottom="1134" w:left="96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62B6E" w14:textId="77777777" w:rsidR="002313DB" w:rsidRDefault="002313DB" w:rsidP="00AC248E">
      <w:pPr>
        <w:spacing w:line="240" w:lineRule="auto"/>
      </w:pPr>
      <w:r>
        <w:separator/>
      </w:r>
    </w:p>
  </w:endnote>
  <w:endnote w:type="continuationSeparator" w:id="0">
    <w:p w14:paraId="47F62B6F" w14:textId="77777777" w:rsidR="002313DB" w:rsidRDefault="002313DB" w:rsidP="00AC24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fficinaKBCCE">
    <w:panose1 w:val="02000506020000020004"/>
    <w:charset w:val="EE"/>
    <w:family w:val="auto"/>
    <w:pitch w:val="variable"/>
    <w:sig w:usb0="80000027" w:usb1="00000000" w:usb2="00000000" w:usb3="00000000" w:csb0="0000000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23F54" w14:textId="77777777" w:rsidR="0075612C" w:rsidRDefault="0075612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26250" w14:textId="77777777" w:rsidR="00AF6B4D" w:rsidRDefault="00AF6B4D" w:rsidP="00663B66">
    <w:pPr>
      <w:pStyle w:val="Zpat"/>
      <w:ind w:left="-709"/>
      <w:rPr>
        <w:rFonts w:ascii="Segoe UI" w:hAnsi="Segoe UI" w:cs="Segoe UI"/>
        <w:color w:val="000000"/>
        <w:sz w:val="12"/>
        <w:szCs w:val="12"/>
      </w:rPr>
    </w:pPr>
    <w:bookmarkStart w:id="1" w:name="_Hlk153728161"/>
  </w:p>
  <w:p w14:paraId="44E4CFB3" w14:textId="514E5CAF" w:rsidR="00AF6B4D" w:rsidRDefault="00AF6B4D" w:rsidP="00663B66">
    <w:pPr>
      <w:pStyle w:val="Zpat"/>
      <w:ind w:left="-709"/>
      <w:rPr>
        <w:rFonts w:ascii="Segoe UI" w:hAnsi="Segoe UI" w:cs="Segoe UI"/>
        <w:color w:val="000000"/>
        <w:sz w:val="12"/>
        <w:szCs w:val="12"/>
      </w:rPr>
    </w:pPr>
    <w:r>
      <w:rPr>
        <w:rFonts w:ascii="Segoe UI" w:hAnsi="Segoe UI" w:cs="Segoe UI"/>
        <w:noProof/>
        <w:color w:val="000000"/>
        <w:sz w:val="12"/>
        <w:szCs w:val="12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46467705" wp14:editId="4CC678E2">
              <wp:simplePos x="0" y="0"/>
              <wp:positionH relativeFrom="column">
                <wp:posOffset>103477</wp:posOffset>
              </wp:positionH>
              <wp:positionV relativeFrom="paragraph">
                <wp:posOffset>34897</wp:posOffset>
              </wp:positionV>
              <wp:extent cx="6291470" cy="0"/>
              <wp:effectExtent l="0" t="0" r="0" b="0"/>
              <wp:wrapNone/>
              <wp:docPr id="383540163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9147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FC5422" id="Přímá spojnice 7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15pt,2.75pt" to="503.5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" strokecolor="#747070 [1614]" strokeweight=".5pt">
              <v:stroke joinstyle="miter"/>
            </v:line>
          </w:pict>
        </mc:Fallback>
      </mc:AlternateContent>
    </w:r>
  </w:p>
  <w:p w14:paraId="11EA714C" w14:textId="207233F6" w:rsidR="00663B66" w:rsidRPr="001310D7" w:rsidRDefault="00AF6B4D" w:rsidP="00AF6B4D">
    <w:pPr>
      <w:pStyle w:val="Zpat"/>
      <w:ind w:left="-709"/>
      <w:jc w:val="center"/>
      <w:rPr>
        <w:sz w:val="12"/>
        <w:szCs w:val="12"/>
      </w:rPr>
    </w:pPr>
    <w:r>
      <w:rPr>
        <w:rFonts w:ascii="Segoe UI" w:hAnsi="Segoe UI" w:cs="Segoe UI"/>
        <w:color w:val="000000"/>
        <w:sz w:val="12"/>
        <w:szCs w:val="12"/>
      </w:rPr>
      <w:t xml:space="preserve">             </w:t>
    </w:r>
    <w:r w:rsidR="00663B66" w:rsidRPr="001310D7">
      <w:rPr>
        <w:rFonts w:ascii="Segoe UI" w:hAnsi="Segoe UI" w:cs="Segoe UI"/>
        <w:color w:val="000000"/>
        <w:sz w:val="12"/>
        <w:szCs w:val="12"/>
      </w:rPr>
      <w:t>ČSOB Hypoteční banka, a.s., Radlická 333/150, 150 57 Praha 5, IČO 13584324</w:t>
    </w:r>
    <w:r w:rsidR="00663B66" w:rsidRPr="001310D7">
      <w:rPr>
        <w:rFonts w:ascii="Segoe UI" w:hAnsi="Segoe UI" w:cs="Segoe UI"/>
        <w:color w:val="000000"/>
        <w:sz w:val="12"/>
        <w:szCs w:val="12"/>
      </w:rPr>
      <w:tab/>
    </w:r>
    <w:r w:rsidR="00663B66" w:rsidRPr="001310D7">
      <w:rPr>
        <w:rFonts w:ascii="Segoe UI" w:hAnsi="Segoe UI" w:cs="Segoe UI"/>
        <w:color w:val="000000"/>
        <w:sz w:val="12"/>
        <w:szCs w:val="12"/>
      </w:rPr>
      <w:tab/>
    </w:r>
  </w:p>
  <w:p w14:paraId="47F62B71" w14:textId="1F2E3CB0" w:rsidR="002313DB" w:rsidRDefault="00663B66" w:rsidP="00663B66">
    <w:pPr>
      <w:pStyle w:val="Zpat"/>
      <w:tabs>
        <w:tab w:val="left" w:pos="830"/>
        <w:tab w:val="right" w:pos="9978"/>
      </w:tabs>
      <w:jc w:val="left"/>
      <w:rPr>
        <w:rFonts w:ascii="Segoe UI" w:hAnsi="Segoe UI" w:cs="Segoe UI"/>
        <w:noProof/>
        <w:sz w:val="12"/>
        <w:szCs w:val="12"/>
      </w:rPr>
    </w:pPr>
    <w:r w:rsidRPr="000754FC">
      <w:rPr>
        <w:color w:val="0099CC"/>
        <w:sz w:val="12"/>
        <w:szCs w:val="12"/>
      </w:rPr>
      <w:t xml:space="preserve">    </w:t>
    </w:r>
    <w:r w:rsidRPr="00AF6B4D">
      <w:rPr>
        <w:color w:val="0099CC"/>
        <w:sz w:val="12"/>
        <w:szCs w:val="12"/>
      </w:rPr>
      <w:t xml:space="preserve"> </w:t>
    </w:r>
    <w:hyperlink r:id="rId1" w:history="1">
      <w:r w:rsidR="00AF6B4D" w:rsidRPr="00AF6B4D">
        <w:rPr>
          <w:rStyle w:val="Hypertextovodkaz"/>
          <w:rFonts w:ascii="Segoe UI" w:hAnsi="Segoe UI" w:cs="Segoe UI"/>
          <w:color w:val="0099CC"/>
          <w:sz w:val="12"/>
          <w:szCs w:val="12"/>
          <w:u w:val="none"/>
          <w:shd w:val="clear" w:color="auto" w:fill="FFFFFF"/>
        </w:rPr>
        <w:t>www</w:t>
      </w:r>
    </w:hyperlink>
    <w:r w:rsidRPr="00AF6B4D">
      <w:rPr>
        <w:rFonts w:ascii="Segoe UI" w:hAnsi="Segoe UI" w:cs="Segoe UI"/>
        <w:color w:val="0099CC"/>
        <w:sz w:val="12"/>
        <w:szCs w:val="12"/>
        <w:shd w:val="clear" w:color="auto" w:fill="FFFFFF"/>
      </w:rPr>
      <w:t>.</w:t>
    </w:r>
    <w:hyperlink r:id="rId2" w:history="1">
      <w:r w:rsidRPr="00663B66">
        <w:rPr>
          <w:rFonts w:ascii="Segoe UI" w:hAnsi="Segoe UI" w:cs="Segoe UI"/>
          <w:color w:val="0099CC"/>
          <w:sz w:val="12"/>
          <w:szCs w:val="12"/>
          <w:shd w:val="clear" w:color="auto" w:fill="FFFFFF"/>
        </w:rPr>
        <w:t>csobhypotecni.cz</w:t>
      </w:r>
    </w:hyperlink>
    <w:r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, klientská infolinka: 224 116</w:t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> </w:t>
    </w:r>
    <w:r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333</w:t>
    </w:r>
    <w:bookmarkEnd w:id="1"/>
    <w:r>
      <w:rPr>
        <w:rFonts w:ascii="Segoe UI" w:hAnsi="Segoe UI" w:cs="Segoe UI"/>
        <w:color w:val="000000"/>
        <w:sz w:val="12"/>
        <w:szCs w:val="12"/>
        <w:shd w:val="clear" w:color="auto" w:fill="FFFFFF"/>
      </w:rPr>
      <w:t xml:space="preserve">           </w:t>
    </w:r>
    <w:r>
      <w:rPr>
        <w:rFonts w:ascii="Segoe UI" w:hAnsi="Segoe UI" w:cs="Segoe UI"/>
        <w:sz w:val="12"/>
        <w:szCs w:val="12"/>
      </w:rPr>
      <w:tab/>
    </w:r>
    <w:r>
      <w:rPr>
        <w:rFonts w:ascii="Segoe UI" w:hAnsi="Segoe UI" w:cs="Segoe UI"/>
        <w:sz w:val="12"/>
        <w:szCs w:val="12"/>
      </w:rPr>
      <w:tab/>
    </w:r>
    <w:r>
      <w:rPr>
        <w:rFonts w:ascii="Segoe UI" w:hAnsi="Segoe UI" w:cs="Segoe UI"/>
        <w:sz w:val="12"/>
        <w:szCs w:val="12"/>
      </w:rPr>
      <w:tab/>
    </w:r>
    <w:r w:rsidR="002313DB" w:rsidRPr="00663B66">
      <w:rPr>
        <w:rFonts w:ascii="Segoe UI" w:hAnsi="Segoe UI" w:cs="Segoe UI"/>
        <w:sz w:val="12"/>
        <w:szCs w:val="12"/>
      </w:rPr>
      <w:t xml:space="preserve">Strana </w:t>
    </w:r>
    <w:r w:rsidR="002313DB" w:rsidRPr="00663B66">
      <w:rPr>
        <w:rFonts w:ascii="Segoe UI" w:hAnsi="Segoe UI" w:cs="Segoe UI"/>
        <w:sz w:val="12"/>
        <w:szCs w:val="12"/>
      </w:rPr>
      <w:fldChar w:fldCharType="begin"/>
    </w:r>
    <w:r w:rsidR="002313DB" w:rsidRPr="00663B66">
      <w:rPr>
        <w:rFonts w:ascii="Segoe UI" w:hAnsi="Segoe UI" w:cs="Segoe UI"/>
        <w:sz w:val="12"/>
        <w:szCs w:val="12"/>
      </w:rPr>
      <w:instrText xml:space="preserve"> PAGE   \* MERGEFORMAT </w:instrText>
    </w:r>
    <w:r w:rsidR="002313DB" w:rsidRPr="00663B66">
      <w:rPr>
        <w:rFonts w:ascii="Segoe UI" w:hAnsi="Segoe UI" w:cs="Segoe UI"/>
        <w:sz w:val="12"/>
        <w:szCs w:val="12"/>
      </w:rPr>
      <w:fldChar w:fldCharType="separate"/>
    </w:r>
    <w:r w:rsidR="00A8077E" w:rsidRPr="00663B66">
      <w:rPr>
        <w:rFonts w:ascii="Segoe UI" w:hAnsi="Segoe UI" w:cs="Segoe UI"/>
        <w:noProof/>
        <w:sz w:val="12"/>
        <w:szCs w:val="12"/>
      </w:rPr>
      <w:t>5</w:t>
    </w:r>
    <w:r w:rsidR="002313DB" w:rsidRPr="00663B66">
      <w:rPr>
        <w:rFonts w:ascii="Segoe UI" w:hAnsi="Segoe UI" w:cs="Segoe UI"/>
        <w:sz w:val="12"/>
        <w:szCs w:val="12"/>
      </w:rPr>
      <w:fldChar w:fldCharType="end"/>
    </w:r>
    <w:r w:rsidR="002313DB" w:rsidRPr="00663B66">
      <w:rPr>
        <w:rFonts w:ascii="Segoe UI" w:hAnsi="Segoe UI" w:cs="Segoe UI"/>
        <w:sz w:val="12"/>
        <w:szCs w:val="12"/>
      </w:rPr>
      <w:t>/</w:t>
    </w:r>
    <w:r w:rsidR="00EF139F" w:rsidRPr="00663B66">
      <w:rPr>
        <w:rFonts w:ascii="Segoe UI" w:hAnsi="Segoe UI" w:cs="Segoe UI"/>
        <w:sz w:val="12"/>
        <w:szCs w:val="12"/>
      </w:rPr>
      <w:fldChar w:fldCharType="begin"/>
    </w:r>
    <w:r w:rsidR="00EF139F" w:rsidRPr="00663B66">
      <w:rPr>
        <w:rFonts w:ascii="Segoe UI" w:hAnsi="Segoe UI" w:cs="Segoe UI"/>
        <w:sz w:val="12"/>
        <w:szCs w:val="12"/>
      </w:rPr>
      <w:instrText xml:space="preserve"> NUMPAGES   \* MERGEFORMAT </w:instrText>
    </w:r>
    <w:r w:rsidR="00EF139F" w:rsidRPr="00663B66">
      <w:rPr>
        <w:rFonts w:ascii="Segoe UI" w:hAnsi="Segoe UI" w:cs="Segoe UI"/>
        <w:sz w:val="12"/>
        <w:szCs w:val="12"/>
      </w:rPr>
      <w:fldChar w:fldCharType="separate"/>
    </w:r>
    <w:r w:rsidR="00A8077E" w:rsidRPr="00663B66">
      <w:rPr>
        <w:rFonts w:ascii="Segoe UI" w:hAnsi="Segoe UI" w:cs="Segoe UI"/>
        <w:noProof/>
        <w:sz w:val="12"/>
        <w:szCs w:val="12"/>
      </w:rPr>
      <w:t>5</w:t>
    </w:r>
    <w:r w:rsidR="00EF139F" w:rsidRPr="00663B66">
      <w:rPr>
        <w:rFonts w:ascii="Segoe UI" w:hAnsi="Segoe UI" w:cs="Segoe UI"/>
        <w:noProof/>
        <w:sz w:val="12"/>
        <w:szCs w:val="12"/>
      </w:rPr>
      <w:fldChar w:fldCharType="end"/>
    </w:r>
  </w:p>
  <w:p w14:paraId="4BDAFD9C" w14:textId="77777777" w:rsidR="0075612C" w:rsidRDefault="0075612C" w:rsidP="00663B66">
    <w:pPr>
      <w:pStyle w:val="Zpat"/>
      <w:tabs>
        <w:tab w:val="left" w:pos="830"/>
        <w:tab w:val="right" w:pos="9978"/>
      </w:tabs>
      <w:jc w:val="left"/>
      <w:rPr>
        <w:rFonts w:ascii="Segoe UI" w:hAnsi="Segoe UI" w:cs="Segoe UI"/>
        <w:noProof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4D364" w14:textId="5D16BB7F" w:rsidR="00663B66" w:rsidRPr="001310D7" w:rsidRDefault="00AF6B4D" w:rsidP="00AF6B4D">
    <w:pPr>
      <w:pStyle w:val="Zpat"/>
      <w:ind w:left="-709"/>
      <w:jc w:val="center"/>
      <w:rPr>
        <w:sz w:val="12"/>
        <w:szCs w:val="12"/>
      </w:rPr>
    </w:pPr>
    <w:r>
      <w:rPr>
        <w:rFonts w:ascii="Segoe UI" w:hAnsi="Segoe UI" w:cs="Segoe UI"/>
        <w:noProof/>
        <w:color w:val="000000"/>
        <w:sz w:val="12"/>
        <w:szCs w:val="12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7A317D9" wp14:editId="780D8F34">
              <wp:simplePos x="0" y="0"/>
              <wp:positionH relativeFrom="column">
                <wp:posOffset>83599</wp:posOffset>
              </wp:positionH>
              <wp:positionV relativeFrom="paragraph">
                <wp:posOffset>-67973</wp:posOffset>
              </wp:positionV>
              <wp:extent cx="6420651" cy="0"/>
              <wp:effectExtent l="0" t="0" r="0" b="0"/>
              <wp:wrapNone/>
              <wp:docPr id="989575395" name="Přímá spojnic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20651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309E1E" id="Přímá spojnice 6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6pt,-5.35pt" to="512.15pt,-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" strokecolor="#747070 [1614]" strokeweight=".5pt">
              <v:stroke joinstyle="miter"/>
            </v:line>
          </w:pict>
        </mc:Fallback>
      </mc:AlternateContent>
    </w:r>
    <w:r>
      <w:rPr>
        <w:rFonts w:ascii="Segoe UI" w:hAnsi="Segoe UI" w:cs="Segoe UI"/>
        <w:color w:val="000000"/>
        <w:sz w:val="12"/>
        <w:szCs w:val="12"/>
      </w:rPr>
      <w:t xml:space="preserve">            </w:t>
    </w:r>
    <w:r w:rsidR="00663B66" w:rsidRPr="001310D7">
      <w:rPr>
        <w:rFonts w:ascii="Segoe UI" w:hAnsi="Segoe UI" w:cs="Segoe UI"/>
        <w:color w:val="000000"/>
        <w:sz w:val="12"/>
        <w:szCs w:val="12"/>
      </w:rPr>
      <w:t>ČSOB Hypoteční banka, a.s., Radlická 333/150, 150 57 Praha 5, IČO 13584324</w:t>
    </w:r>
    <w:r w:rsidR="00663B66" w:rsidRPr="001310D7">
      <w:rPr>
        <w:rFonts w:ascii="Segoe UI" w:hAnsi="Segoe UI" w:cs="Segoe UI"/>
        <w:color w:val="000000"/>
        <w:sz w:val="12"/>
        <w:szCs w:val="12"/>
      </w:rPr>
      <w:tab/>
    </w:r>
    <w:r w:rsidR="00663B66" w:rsidRPr="001310D7">
      <w:rPr>
        <w:rFonts w:ascii="Segoe UI" w:hAnsi="Segoe UI" w:cs="Segoe UI"/>
        <w:color w:val="000000"/>
        <w:sz w:val="12"/>
        <w:szCs w:val="12"/>
      </w:rPr>
      <w:tab/>
    </w:r>
  </w:p>
  <w:p w14:paraId="14DE5104" w14:textId="1BD8BBB2" w:rsidR="00663B66" w:rsidRDefault="00663B66" w:rsidP="00663B66">
    <w:pPr>
      <w:pStyle w:val="Zpat"/>
      <w:jc w:val="left"/>
      <w:rPr>
        <w:rFonts w:ascii="Segoe UI" w:hAnsi="Segoe UI" w:cs="Segoe UI"/>
        <w:color w:val="000000"/>
        <w:sz w:val="12"/>
        <w:szCs w:val="12"/>
        <w:shd w:val="clear" w:color="auto" w:fill="FFFFFF"/>
      </w:rPr>
    </w:pPr>
    <w:r w:rsidRPr="000754FC">
      <w:rPr>
        <w:color w:val="0099CC"/>
        <w:sz w:val="12"/>
        <w:szCs w:val="12"/>
      </w:rPr>
      <w:t xml:space="preserve">    </w:t>
    </w:r>
    <w:hyperlink r:id="rId1" w:history="1">
      <w:r w:rsidR="00AF6B4D" w:rsidRPr="00AF6B4D">
        <w:rPr>
          <w:rStyle w:val="Hypertextovodkaz"/>
          <w:rFonts w:ascii="Segoe UI" w:hAnsi="Segoe UI" w:cs="Segoe UI"/>
          <w:color w:val="0099CC"/>
          <w:sz w:val="12"/>
          <w:szCs w:val="12"/>
          <w:u w:val="none"/>
          <w:shd w:val="clear" w:color="auto" w:fill="FFFFFF"/>
        </w:rPr>
        <w:t>www</w:t>
      </w:r>
    </w:hyperlink>
    <w:r w:rsidRPr="00AF6B4D">
      <w:rPr>
        <w:rFonts w:ascii="Segoe UI" w:hAnsi="Segoe UI" w:cs="Segoe UI"/>
        <w:color w:val="0099CC"/>
        <w:sz w:val="12"/>
        <w:szCs w:val="12"/>
        <w:shd w:val="clear" w:color="auto" w:fill="FFFFFF"/>
      </w:rPr>
      <w:t>.</w:t>
    </w:r>
    <w:hyperlink r:id="rId2" w:history="1">
      <w:r w:rsidRPr="00663B66">
        <w:rPr>
          <w:rFonts w:ascii="Segoe UI" w:hAnsi="Segoe UI" w:cs="Segoe UI"/>
          <w:color w:val="0099CC"/>
          <w:sz w:val="12"/>
          <w:szCs w:val="12"/>
          <w:shd w:val="clear" w:color="auto" w:fill="FFFFFF"/>
        </w:rPr>
        <w:t>csobhypotecni.cz</w:t>
      </w:r>
    </w:hyperlink>
    <w:r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, klientská infolinka: 224 116</w:t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> </w:t>
    </w:r>
    <w:r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333</w:t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 xml:space="preserve">            </w:t>
    </w:r>
    <w:r w:rsidR="00AF6B4D">
      <w:rPr>
        <w:rFonts w:ascii="Segoe UI" w:hAnsi="Segoe UI" w:cs="Segoe UI"/>
        <w:color w:val="000000"/>
        <w:sz w:val="12"/>
        <w:szCs w:val="12"/>
        <w:shd w:val="clear" w:color="auto" w:fill="FFFFFF"/>
      </w:rPr>
      <w:t xml:space="preserve">                                                                                                                                                                             Strana 1/5</w:t>
    </w:r>
  </w:p>
  <w:p w14:paraId="64A56BB0" w14:textId="77777777" w:rsidR="0075612C" w:rsidRDefault="0075612C" w:rsidP="00663B66">
    <w:pPr>
      <w:pStyle w:val="Zpat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62B6C" w14:textId="77777777" w:rsidR="002313DB" w:rsidRDefault="002313DB" w:rsidP="00AC248E">
      <w:pPr>
        <w:spacing w:line="240" w:lineRule="auto"/>
      </w:pPr>
      <w:r>
        <w:separator/>
      </w:r>
    </w:p>
  </w:footnote>
  <w:footnote w:type="continuationSeparator" w:id="0">
    <w:p w14:paraId="47F62B6D" w14:textId="77777777" w:rsidR="002313DB" w:rsidRDefault="002313DB" w:rsidP="00AC24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0878" w14:textId="77777777" w:rsidR="0075612C" w:rsidRDefault="0075612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62B70" w14:textId="2C87B51C" w:rsidR="002313DB" w:rsidRDefault="00E46D64" w:rsidP="00E46D64">
    <w:pPr>
      <w:pStyle w:val="Zhlav"/>
      <w:tabs>
        <w:tab w:val="clear" w:pos="4536"/>
        <w:tab w:val="clear" w:pos="9072"/>
        <w:tab w:val="left" w:pos="857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B0FE0" w14:textId="3C0195E0" w:rsidR="00663B66" w:rsidRDefault="00663B66">
    <w:pPr>
      <w:pStyle w:val="Zhlav"/>
    </w:pPr>
    <w:r>
      <w:rPr>
        <w:noProof/>
      </w:rPr>
      <w:drawing>
        <wp:anchor distT="0" distB="0" distL="114300" distR="114300" simplePos="0" relativeHeight="251662848" behindDoc="0" locked="0" layoutInCell="1" allowOverlap="1" wp14:anchorId="30730C81" wp14:editId="23DF8326">
          <wp:simplePos x="0" y="0"/>
          <wp:positionH relativeFrom="margin">
            <wp:posOffset>38100</wp:posOffset>
          </wp:positionH>
          <wp:positionV relativeFrom="topMargin">
            <wp:posOffset>169959</wp:posOffset>
          </wp:positionV>
          <wp:extent cx="1692275" cy="751840"/>
          <wp:effectExtent l="0" t="0" r="3175" b="0"/>
          <wp:wrapSquare wrapText="bothSides"/>
          <wp:docPr id="878360245" name="Obrázek 4" descr="Obsah obrázku Písmo, text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8360245" name="Obrázek 4" descr="Obsah obrázku Písmo, text, logo,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806BF"/>
    <w:multiLevelType w:val="hybridMultilevel"/>
    <w:tmpl w:val="D85CF4DC"/>
    <w:lvl w:ilvl="0" w:tplc="0405000F">
      <w:start w:val="1"/>
      <w:numFmt w:val="decimal"/>
      <w:lvlText w:val="%1."/>
      <w:lvlJc w:val="left"/>
      <w:pPr>
        <w:ind w:left="855" w:hanging="360"/>
      </w:pPr>
    </w:lvl>
    <w:lvl w:ilvl="1" w:tplc="04050019" w:tentative="1">
      <w:start w:val="1"/>
      <w:numFmt w:val="lowerLetter"/>
      <w:lvlText w:val="%2."/>
      <w:lvlJc w:val="left"/>
      <w:pPr>
        <w:ind w:left="1575" w:hanging="360"/>
      </w:pPr>
    </w:lvl>
    <w:lvl w:ilvl="2" w:tplc="0405001B" w:tentative="1">
      <w:start w:val="1"/>
      <w:numFmt w:val="lowerRoman"/>
      <w:lvlText w:val="%3."/>
      <w:lvlJc w:val="right"/>
      <w:pPr>
        <w:ind w:left="2295" w:hanging="180"/>
      </w:pPr>
    </w:lvl>
    <w:lvl w:ilvl="3" w:tplc="0405000F" w:tentative="1">
      <w:start w:val="1"/>
      <w:numFmt w:val="decimal"/>
      <w:lvlText w:val="%4."/>
      <w:lvlJc w:val="left"/>
      <w:pPr>
        <w:ind w:left="3015" w:hanging="360"/>
      </w:pPr>
    </w:lvl>
    <w:lvl w:ilvl="4" w:tplc="04050019" w:tentative="1">
      <w:start w:val="1"/>
      <w:numFmt w:val="lowerLetter"/>
      <w:lvlText w:val="%5."/>
      <w:lvlJc w:val="left"/>
      <w:pPr>
        <w:ind w:left="3735" w:hanging="360"/>
      </w:pPr>
    </w:lvl>
    <w:lvl w:ilvl="5" w:tplc="0405001B" w:tentative="1">
      <w:start w:val="1"/>
      <w:numFmt w:val="lowerRoman"/>
      <w:lvlText w:val="%6."/>
      <w:lvlJc w:val="right"/>
      <w:pPr>
        <w:ind w:left="4455" w:hanging="180"/>
      </w:pPr>
    </w:lvl>
    <w:lvl w:ilvl="6" w:tplc="0405000F" w:tentative="1">
      <w:start w:val="1"/>
      <w:numFmt w:val="decimal"/>
      <w:lvlText w:val="%7."/>
      <w:lvlJc w:val="left"/>
      <w:pPr>
        <w:ind w:left="5175" w:hanging="360"/>
      </w:pPr>
    </w:lvl>
    <w:lvl w:ilvl="7" w:tplc="04050019" w:tentative="1">
      <w:start w:val="1"/>
      <w:numFmt w:val="lowerLetter"/>
      <w:lvlText w:val="%8."/>
      <w:lvlJc w:val="left"/>
      <w:pPr>
        <w:ind w:left="5895" w:hanging="360"/>
      </w:pPr>
    </w:lvl>
    <w:lvl w:ilvl="8" w:tplc="040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0F770586"/>
    <w:multiLevelType w:val="hybridMultilevel"/>
    <w:tmpl w:val="34D66F84"/>
    <w:lvl w:ilvl="0" w:tplc="0405001B">
      <w:start w:val="1"/>
      <w:numFmt w:val="lowerRoman"/>
      <w:lvlText w:val="%1."/>
      <w:lvlJc w:val="right"/>
      <w:pPr>
        <w:ind w:left="855" w:hanging="360"/>
      </w:pPr>
    </w:lvl>
    <w:lvl w:ilvl="1" w:tplc="04050019" w:tentative="1">
      <w:start w:val="1"/>
      <w:numFmt w:val="lowerLetter"/>
      <w:lvlText w:val="%2."/>
      <w:lvlJc w:val="left"/>
      <w:pPr>
        <w:ind w:left="1575" w:hanging="360"/>
      </w:pPr>
    </w:lvl>
    <w:lvl w:ilvl="2" w:tplc="0405001B" w:tentative="1">
      <w:start w:val="1"/>
      <w:numFmt w:val="lowerRoman"/>
      <w:lvlText w:val="%3."/>
      <w:lvlJc w:val="right"/>
      <w:pPr>
        <w:ind w:left="2295" w:hanging="180"/>
      </w:pPr>
    </w:lvl>
    <w:lvl w:ilvl="3" w:tplc="0405000F" w:tentative="1">
      <w:start w:val="1"/>
      <w:numFmt w:val="decimal"/>
      <w:lvlText w:val="%4."/>
      <w:lvlJc w:val="left"/>
      <w:pPr>
        <w:ind w:left="3015" w:hanging="360"/>
      </w:pPr>
    </w:lvl>
    <w:lvl w:ilvl="4" w:tplc="04050019" w:tentative="1">
      <w:start w:val="1"/>
      <w:numFmt w:val="lowerLetter"/>
      <w:lvlText w:val="%5."/>
      <w:lvlJc w:val="left"/>
      <w:pPr>
        <w:ind w:left="3735" w:hanging="360"/>
      </w:pPr>
    </w:lvl>
    <w:lvl w:ilvl="5" w:tplc="0405001B" w:tentative="1">
      <w:start w:val="1"/>
      <w:numFmt w:val="lowerRoman"/>
      <w:lvlText w:val="%6."/>
      <w:lvlJc w:val="right"/>
      <w:pPr>
        <w:ind w:left="4455" w:hanging="180"/>
      </w:pPr>
    </w:lvl>
    <w:lvl w:ilvl="6" w:tplc="0405000F" w:tentative="1">
      <w:start w:val="1"/>
      <w:numFmt w:val="decimal"/>
      <w:lvlText w:val="%7."/>
      <w:lvlJc w:val="left"/>
      <w:pPr>
        <w:ind w:left="5175" w:hanging="360"/>
      </w:pPr>
    </w:lvl>
    <w:lvl w:ilvl="7" w:tplc="04050019" w:tentative="1">
      <w:start w:val="1"/>
      <w:numFmt w:val="lowerLetter"/>
      <w:lvlText w:val="%8."/>
      <w:lvlJc w:val="left"/>
      <w:pPr>
        <w:ind w:left="5895" w:hanging="360"/>
      </w:pPr>
    </w:lvl>
    <w:lvl w:ilvl="8" w:tplc="040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2A73262"/>
    <w:multiLevelType w:val="hybridMultilevel"/>
    <w:tmpl w:val="4B5EA6E4"/>
    <w:lvl w:ilvl="0" w:tplc="22F800C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660D7"/>
    <w:multiLevelType w:val="hybridMultilevel"/>
    <w:tmpl w:val="E480BD8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1D7D84"/>
    <w:multiLevelType w:val="hybridMultilevel"/>
    <w:tmpl w:val="4F388ADC"/>
    <w:lvl w:ilvl="0" w:tplc="E59638B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E59638B0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597726C"/>
    <w:multiLevelType w:val="hybridMultilevel"/>
    <w:tmpl w:val="704A3926"/>
    <w:lvl w:ilvl="0" w:tplc="D32AA280">
      <w:start w:val="1"/>
      <w:numFmt w:val="bullet"/>
      <w:pStyle w:val="Odrazky"/>
      <w:lvlText w:val="▪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E041F"/>
    <w:multiLevelType w:val="hybridMultilevel"/>
    <w:tmpl w:val="64F2EE32"/>
    <w:lvl w:ilvl="0" w:tplc="0ADE5B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7D2F79"/>
    <w:multiLevelType w:val="hybridMultilevel"/>
    <w:tmpl w:val="7F4E5246"/>
    <w:lvl w:ilvl="0" w:tplc="1B5AD4E8">
      <w:start w:val="150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CD44EA"/>
    <w:multiLevelType w:val="hybridMultilevel"/>
    <w:tmpl w:val="1D64E37C"/>
    <w:lvl w:ilvl="0" w:tplc="AE662072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45DC4"/>
    <w:multiLevelType w:val="hybridMultilevel"/>
    <w:tmpl w:val="4300D51C"/>
    <w:lvl w:ilvl="0" w:tplc="352AF2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066E1"/>
    <w:multiLevelType w:val="hybridMultilevel"/>
    <w:tmpl w:val="32E046E2"/>
    <w:lvl w:ilvl="0" w:tplc="0405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1" w15:restartNumberingAfterBreak="0">
    <w:nsid w:val="75F03B99"/>
    <w:multiLevelType w:val="hybridMultilevel"/>
    <w:tmpl w:val="4A58749E"/>
    <w:lvl w:ilvl="0" w:tplc="065EC0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44043"/>
    <w:multiLevelType w:val="hybridMultilevel"/>
    <w:tmpl w:val="D55A691E"/>
    <w:lvl w:ilvl="0" w:tplc="1BE472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464399">
    <w:abstractNumId w:val="5"/>
  </w:num>
  <w:num w:numId="2" w16cid:durableId="1087380904">
    <w:abstractNumId w:val="10"/>
  </w:num>
  <w:num w:numId="3" w16cid:durableId="1076167841">
    <w:abstractNumId w:val="0"/>
  </w:num>
  <w:num w:numId="4" w16cid:durableId="228005999">
    <w:abstractNumId w:val="1"/>
  </w:num>
  <w:num w:numId="5" w16cid:durableId="934628866">
    <w:abstractNumId w:val="8"/>
  </w:num>
  <w:num w:numId="6" w16cid:durableId="679698396">
    <w:abstractNumId w:val="2"/>
  </w:num>
  <w:num w:numId="7" w16cid:durableId="254364510">
    <w:abstractNumId w:val="11"/>
  </w:num>
  <w:num w:numId="8" w16cid:durableId="384640468">
    <w:abstractNumId w:val="7"/>
  </w:num>
  <w:num w:numId="9" w16cid:durableId="569074543">
    <w:abstractNumId w:val="9"/>
  </w:num>
  <w:num w:numId="10" w16cid:durableId="344868209">
    <w:abstractNumId w:val="4"/>
  </w:num>
  <w:num w:numId="11" w16cid:durableId="733166561">
    <w:abstractNumId w:val="3"/>
  </w:num>
  <w:num w:numId="12" w16cid:durableId="14224856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16057245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FBF"/>
    <w:rsid w:val="00014D3A"/>
    <w:rsid w:val="00037343"/>
    <w:rsid w:val="0005484D"/>
    <w:rsid w:val="0007583E"/>
    <w:rsid w:val="00083F73"/>
    <w:rsid w:val="0009457C"/>
    <w:rsid w:val="00094730"/>
    <w:rsid w:val="000C6EC8"/>
    <w:rsid w:val="000D54DD"/>
    <w:rsid w:val="000F59FF"/>
    <w:rsid w:val="00135C44"/>
    <w:rsid w:val="00162E02"/>
    <w:rsid w:val="0016433D"/>
    <w:rsid w:val="00166D79"/>
    <w:rsid w:val="00167497"/>
    <w:rsid w:val="00173C5F"/>
    <w:rsid w:val="001835CF"/>
    <w:rsid w:val="001B26EA"/>
    <w:rsid w:val="001D2F3D"/>
    <w:rsid w:val="001E09AC"/>
    <w:rsid w:val="001E6FF4"/>
    <w:rsid w:val="001F4BE0"/>
    <w:rsid w:val="001F699D"/>
    <w:rsid w:val="002128FE"/>
    <w:rsid w:val="0021525B"/>
    <w:rsid w:val="002313DB"/>
    <w:rsid w:val="002420BA"/>
    <w:rsid w:val="00254E4F"/>
    <w:rsid w:val="00265A8F"/>
    <w:rsid w:val="00270CD2"/>
    <w:rsid w:val="002977B8"/>
    <w:rsid w:val="002A2337"/>
    <w:rsid w:val="002B1FF0"/>
    <w:rsid w:val="002C256D"/>
    <w:rsid w:val="002D01F7"/>
    <w:rsid w:val="002D6B0A"/>
    <w:rsid w:val="002E46AB"/>
    <w:rsid w:val="00302E5D"/>
    <w:rsid w:val="00317B34"/>
    <w:rsid w:val="0035158E"/>
    <w:rsid w:val="0036508C"/>
    <w:rsid w:val="003750B9"/>
    <w:rsid w:val="0039178A"/>
    <w:rsid w:val="00392D42"/>
    <w:rsid w:val="003A4229"/>
    <w:rsid w:val="003B0FEF"/>
    <w:rsid w:val="003C1350"/>
    <w:rsid w:val="003D30CD"/>
    <w:rsid w:val="003D749A"/>
    <w:rsid w:val="00405FCD"/>
    <w:rsid w:val="00413CA4"/>
    <w:rsid w:val="0041404C"/>
    <w:rsid w:val="004447B7"/>
    <w:rsid w:val="00451BA2"/>
    <w:rsid w:val="00451D1D"/>
    <w:rsid w:val="004548B3"/>
    <w:rsid w:val="00455F97"/>
    <w:rsid w:val="00476DDF"/>
    <w:rsid w:val="004C4D43"/>
    <w:rsid w:val="004C61C2"/>
    <w:rsid w:val="004D6E16"/>
    <w:rsid w:val="004D791E"/>
    <w:rsid w:val="004E0A76"/>
    <w:rsid w:val="004E22C2"/>
    <w:rsid w:val="004E41E9"/>
    <w:rsid w:val="004F7FC6"/>
    <w:rsid w:val="00501C1C"/>
    <w:rsid w:val="00524A9B"/>
    <w:rsid w:val="0054407E"/>
    <w:rsid w:val="005455D3"/>
    <w:rsid w:val="005605C8"/>
    <w:rsid w:val="00570238"/>
    <w:rsid w:val="00582CF4"/>
    <w:rsid w:val="00584C4E"/>
    <w:rsid w:val="00593206"/>
    <w:rsid w:val="005C5C23"/>
    <w:rsid w:val="005D3D9F"/>
    <w:rsid w:val="005D4C68"/>
    <w:rsid w:val="005E19A8"/>
    <w:rsid w:val="005E7746"/>
    <w:rsid w:val="005F3C00"/>
    <w:rsid w:val="005F6688"/>
    <w:rsid w:val="0060345D"/>
    <w:rsid w:val="00633D04"/>
    <w:rsid w:val="006504AA"/>
    <w:rsid w:val="00660A21"/>
    <w:rsid w:val="0066141F"/>
    <w:rsid w:val="00663B66"/>
    <w:rsid w:val="00690930"/>
    <w:rsid w:val="006D3906"/>
    <w:rsid w:val="006E0930"/>
    <w:rsid w:val="00701EDD"/>
    <w:rsid w:val="00713BD8"/>
    <w:rsid w:val="007149B5"/>
    <w:rsid w:val="00737E64"/>
    <w:rsid w:val="00740962"/>
    <w:rsid w:val="0075612C"/>
    <w:rsid w:val="0076783E"/>
    <w:rsid w:val="00774DC9"/>
    <w:rsid w:val="007A7170"/>
    <w:rsid w:val="007E434D"/>
    <w:rsid w:val="007E4DB1"/>
    <w:rsid w:val="007E74BD"/>
    <w:rsid w:val="00810C02"/>
    <w:rsid w:val="00812591"/>
    <w:rsid w:val="00821DC9"/>
    <w:rsid w:val="00833D2E"/>
    <w:rsid w:val="00835C5E"/>
    <w:rsid w:val="00852495"/>
    <w:rsid w:val="008A644E"/>
    <w:rsid w:val="008F272F"/>
    <w:rsid w:val="008F5EBA"/>
    <w:rsid w:val="008F6BAA"/>
    <w:rsid w:val="00904EAB"/>
    <w:rsid w:val="00914819"/>
    <w:rsid w:val="0092181C"/>
    <w:rsid w:val="00922803"/>
    <w:rsid w:val="009248CC"/>
    <w:rsid w:val="00924C20"/>
    <w:rsid w:val="00925DA3"/>
    <w:rsid w:val="00926D29"/>
    <w:rsid w:val="00930B46"/>
    <w:rsid w:val="00932668"/>
    <w:rsid w:val="0095365E"/>
    <w:rsid w:val="00957FD8"/>
    <w:rsid w:val="009730A7"/>
    <w:rsid w:val="00973783"/>
    <w:rsid w:val="009846FF"/>
    <w:rsid w:val="009874D3"/>
    <w:rsid w:val="0099235D"/>
    <w:rsid w:val="009B7E82"/>
    <w:rsid w:val="009F3822"/>
    <w:rsid w:val="00A01789"/>
    <w:rsid w:val="00A1041F"/>
    <w:rsid w:val="00A141EF"/>
    <w:rsid w:val="00A32BDB"/>
    <w:rsid w:val="00A410FE"/>
    <w:rsid w:val="00A4149E"/>
    <w:rsid w:val="00A4413B"/>
    <w:rsid w:val="00A6182E"/>
    <w:rsid w:val="00A8077E"/>
    <w:rsid w:val="00A8243D"/>
    <w:rsid w:val="00AC248E"/>
    <w:rsid w:val="00AE1F06"/>
    <w:rsid w:val="00AE3FBF"/>
    <w:rsid w:val="00AE49FD"/>
    <w:rsid w:val="00AF5F3B"/>
    <w:rsid w:val="00AF6B4D"/>
    <w:rsid w:val="00B04BA6"/>
    <w:rsid w:val="00B1217A"/>
    <w:rsid w:val="00B5369E"/>
    <w:rsid w:val="00B53B14"/>
    <w:rsid w:val="00B63A3C"/>
    <w:rsid w:val="00B90278"/>
    <w:rsid w:val="00B91501"/>
    <w:rsid w:val="00BB1971"/>
    <w:rsid w:val="00BD74D9"/>
    <w:rsid w:val="00BE3011"/>
    <w:rsid w:val="00BE7243"/>
    <w:rsid w:val="00BF24FE"/>
    <w:rsid w:val="00C245EF"/>
    <w:rsid w:val="00C25D2A"/>
    <w:rsid w:val="00C30FD8"/>
    <w:rsid w:val="00C50103"/>
    <w:rsid w:val="00C51BA8"/>
    <w:rsid w:val="00C53268"/>
    <w:rsid w:val="00C742C1"/>
    <w:rsid w:val="00C76A20"/>
    <w:rsid w:val="00C8343F"/>
    <w:rsid w:val="00C954E8"/>
    <w:rsid w:val="00CA2DE5"/>
    <w:rsid w:val="00CB13EB"/>
    <w:rsid w:val="00CC46ED"/>
    <w:rsid w:val="00CC7390"/>
    <w:rsid w:val="00CD00D8"/>
    <w:rsid w:val="00CE3B5A"/>
    <w:rsid w:val="00CF4E66"/>
    <w:rsid w:val="00D01D22"/>
    <w:rsid w:val="00D06D6C"/>
    <w:rsid w:val="00D11FAE"/>
    <w:rsid w:val="00D1403B"/>
    <w:rsid w:val="00D25BE7"/>
    <w:rsid w:val="00D327B2"/>
    <w:rsid w:val="00D51373"/>
    <w:rsid w:val="00D564EF"/>
    <w:rsid w:val="00D736C8"/>
    <w:rsid w:val="00D86C16"/>
    <w:rsid w:val="00D871E2"/>
    <w:rsid w:val="00D91EBE"/>
    <w:rsid w:val="00D92653"/>
    <w:rsid w:val="00DA1F7F"/>
    <w:rsid w:val="00DB1340"/>
    <w:rsid w:val="00DB7547"/>
    <w:rsid w:val="00DC295A"/>
    <w:rsid w:val="00DF1FDA"/>
    <w:rsid w:val="00DF54D9"/>
    <w:rsid w:val="00E003C7"/>
    <w:rsid w:val="00E12935"/>
    <w:rsid w:val="00E209ED"/>
    <w:rsid w:val="00E42A42"/>
    <w:rsid w:val="00E46D64"/>
    <w:rsid w:val="00E51A5A"/>
    <w:rsid w:val="00E53B43"/>
    <w:rsid w:val="00E65B5C"/>
    <w:rsid w:val="00E72508"/>
    <w:rsid w:val="00E748A8"/>
    <w:rsid w:val="00E76DB5"/>
    <w:rsid w:val="00E926B1"/>
    <w:rsid w:val="00EB410D"/>
    <w:rsid w:val="00EC14CD"/>
    <w:rsid w:val="00EC6388"/>
    <w:rsid w:val="00EF139F"/>
    <w:rsid w:val="00EF35B7"/>
    <w:rsid w:val="00EF3EBB"/>
    <w:rsid w:val="00EF604B"/>
    <w:rsid w:val="00F22DAB"/>
    <w:rsid w:val="00F259E9"/>
    <w:rsid w:val="00F30865"/>
    <w:rsid w:val="00F34A41"/>
    <w:rsid w:val="00F36C5F"/>
    <w:rsid w:val="00F5247F"/>
    <w:rsid w:val="00FA0185"/>
    <w:rsid w:val="00FA4E62"/>
    <w:rsid w:val="00FB007B"/>
    <w:rsid w:val="00FC14A3"/>
    <w:rsid w:val="00FC4775"/>
    <w:rsid w:val="00FE1E65"/>
    <w:rsid w:val="00FF02FE"/>
    <w:rsid w:val="00FF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47F62A8B"/>
  <w15:chartTrackingRefBased/>
  <w15:docId w15:val="{8B3616E7-0C9F-401C-AFAA-A78627F9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149E"/>
    <w:pPr>
      <w:spacing w:line="300" w:lineRule="atLeast"/>
    </w:pPr>
    <w:rPr>
      <w:rFonts w:ascii="Arial" w:hAnsi="Arial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2C256D"/>
    <w:pPr>
      <w:keepNext/>
      <w:keepLines/>
      <w:spacing w:before="240" w:line="300" w:lineRule="auto"/>
      <w:outlineLvl w:val="0"/>
    </w:pPr>
    <w:rPr>
      <w:rFonts w:eastAsia="Times New Roman"/>
      <w:color w:val="93B83F"/>
      <w:sz w:val="5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92D42"/>
    <w:pPr>
      <w:keepNext/>
      <w:keepLines/>
      <w:spacing w:before="300" w:after="100"/>
      <w:outlineLvl w:val="1"/>
    </w:pPr>
    <w:rPr>
      <w:rFonts w:eastAsia="Times New Roman"/>
      <w:b/>
      <w:color w:val="000000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21DC9"/>
    <w:pPr>
      <w:keepNext/>
      <w:keepLines/>
      <w:spacing w:before="40"/>
      <w:outlineLvl w:val="2"/>
    </w:pPr>
    <w:rPr>
      <w:rFonts w:eastAsia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C248E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link w:val="Zhlav"/>
    <w:rsid w:val="00AC248E"/>
    <w:rPr>
      <w:rFonts w:ascii="Arial" w:hAnsi="Arial"/>
      <w:sz w:val="24"/>
    </w:rPr>
  </w:style>
  <w:style w:type="paragraph" w:styleId="Zpat">
    <w:name w:val="footer"/>
    <w:basedOn w:val="Normln"/>
    <w:link w:val="ZpatChar"/>
    <w:uiPriority w:val="99"/>
    <w:unhideWhenUsed/>
    <w:rsid w:val="003C1350"/>
    <w:pPr>
      <w:tabs>
        <w:tab w:val="center" w:pos="4536"/>
        <w:tab w:val="right" w:pos="9072"/>
      </w:tabs>
      <w:spacing w:line="240" w:lineRule="auto"/>
      <w:jc w:val="right"/>
    </w:pPr>
    <w:rPr>
      <w:sz w:val="18"/>
    </w:rPr>
  </w:style>
  <w:style w:type="character" w:customStyle="1" w:styleId="ZpatChar">
    <w:name w:val="Zápatí Char"/>
    <w:link w:val="Zpat"/>
    <w:uiPriority w:val="99"/>
    <w:rsid w:val="003C1350"/>
    <w:rPr>
      <w:rFonts w:ascii="Arial" w:hAnsi="Arial"/>
      <w:sz w:val="18"/>
    </w:rPr>
  </w:style>
  <w:style w:type="table" w:styleId="Mkatabulky">
    <w:name w:val="Table Grid"/>
    <w:basedOn w:val="Normlntabulka"/>
    <w:uiPriority w:val="39"/>
    <w:rsid w:val="00FE1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link w:val="Nadpis1"/>
    <w:uiPriority w:val="9"/>
    <w:rsid w:val="002C256D"/>
    <w:rPr>
      <w:rFonts w:ascii="Arial" w:eastAsia="Times New Roman" w:hAnsi="Arial" w:cs="Times New Roman"/>
      <w:color w:val="93B83F"/>
      <w:sz w:val="58"/>
      <w:szCs w:val="32"/>
    </w:rPr>
  </w:style>
  <w:style w:type="character" w:customStyle="1" w:styleId="Nadpis2Char">
    <w:name w:val="Nadpis 2 Char"/>
    <w:link w:val="Nadpis2"/>
    <w:uiPriority w:val="9"/>
    <w:rsid w:val="00392D42"/>
    <w:rPr>
      <w:rFonts w:ascii="Arial" w:eastAsia="Times New Roman" w:hAnsi="Arial" w:cs="Times New Roman"/>
      <w:b/>
      <w:color w:val="000000"/>
      <w:sz w:val="24"/>
      <w:szCs w:val="26"/>
    </w:rPr>
  </w:style>
  <w:style w:type="character" w:customStyle="1" w:styleId="Nadpis3Char">
    <w:name w:val="Nadpis 3 Char"/>
    <w:link w:val="Nadpis3"/>
    <w:uiPriority w:val="9"/>
    <w:semiHidden/>
    <w:rsid w:val="00821DC9"/>
    <w:rPr>
      <w:rFonts w:ascii="Arial" w:eastAsia="Times New Roman" w:hAnsi="Arial" w:cs="Times New Roman"/>
      <w:color w:val="000000"/>
      <w:sz w:val="24"/>
      <w:szCs w:val="24"/>
    </w:rPr>
  </w:style>
  <w:style w:type="paragraph" w:customStyle="1" w:styleId="Predsazen">
    <w:name w:val="Predsazen"/>
    <w:basedOn w:val="Normln"/>
    <w:qFormat/>
    <w:rsid w:val="009874D3"/>
    <w:pPr>
      <w:ind w:left="567" w:hanging="567"/>
    </w:pPr>
  </w:style>
  <w:style w:type="paragraph" w:customStyle="1" w:styleId="Normlnmodr">
    <w:name w:val="Normální modrá"/>
    <w:basedOn w:val="Normln"/>
    <w:qFormat/>
    <w:rsid w:val="007E4DB1"/>
    <w:rPr>
      <w:color w:val="0A5185"/>
    </w:rPr>
  </w:style>
  <w:style w:type="paragraph" w:customStyle="1" w:styleId="Normln10b">
    <w:name w:val="Normální 10b"/>
    <w:basedOn w:val="Normln"/>
    <w:qFormat/>
    <w:rsid w:val="00BD74D9"/>
    <w:pPr>
      <w:spacing w:line="260" w:lineRule="atLeast"/>
    </w:pPr>
    <w:rPr>
      <w:sz w:val="20"/>
    </w:rPr>
  </w:style>
  <w:style w:type="paragraph" w:customStyle="1" w:styleId="Odrazky">
    <w:name w:val="Odrazky"/>
    <w:basedOn w:val="Normln"/>
    <w:qFormat/>
    <w:rsid w:val="00A141EF"/>
    <w:pPr>
      <w:numPr>
        <w:numId w:val="1"/>
      </w:numPr>
      <w:ind w:left="567" w:hanging="567"/>
    </w:pPr>
  </w:style>
  <w:style w:type="paragraph" w:customStyle="1" w:styleId="Normln8b">
    <w:name w:val="Normální 8b."/>
    <w:basedOn w:val="Normln10b"/>
    <w:qFormat/>
    <w:rsid w:val="002977B8"/>
    <w:pPr>
      <w:spacing w:line="200" w:lineRule="atLeast"/>
    </w:pPr>
    <w:rPr>
      <w:sz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E46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46AB"/>
    <w:rPr>
      <w:rFonts w:ascii="Segoe UI" w:hAnsi="Segoe UI" w:cs="Segoe UI"/>
      <w:sz w:val="18"/>
      <w:szCs w:val="18"/>
      <w:lang w:eastAsia="en-US"/>
    </w:rPr>
  </w:style>
  <w:style w:type="paragraph" w:styleId="Odstavecseseznamem">
    <w:name w:val="List Paragraph"/>
    <w:basedOn w:val="Normln"/>
    <w:uiPriority w:val="34"/>
    <w:qFormat/>
    <w:rsid w:val="0007583E"/>
    <w:pPr>
      <w:ind w:left="720"/>
      <w:contextualSpacing/>
    </w:pPr>
  </w:style>
  <w:style w:type="paragraph" w:customStyle="1" w:styleId="Normlnodsazen">
    <w:name w:val="Normální odsazen"/>
    <w:basedOn w:val="Normln"/>
    <w:next w:val="Normln"/>
    <w:rsid w:val="00CA2DE5"/>
    <w:pPr>
      <w:spacing w:before="220" w:line="220" w:lineRule="exact"/>
      <w:jc w:val="both"/>
    </w:pPr>
    <w:rPr>
      <w:rFonts w:eastAsia="Times New Roman"/>
      <w:sz w:val="18"/>
      <w:szCs w:val="18"/>
      <w:lang w:eastAsia="cs-CZ"/>
    </w:rPr>
  </w:style>
  <w:style w:type="paragraph" w:customStyle="1" w:styleId="Zapati1">
    <w:name w:val="Zapati1"/>
    <w:basedOn w:val="Normln"/>
    <w:rsid w:val="00413CA4"/>
    <w:pPr>
      <w:tabs>
        <w:tab w:val="right" w:pos="9072"/>
      </w:tabs>
      <w:spacing w:line="180" w:lineRule="exact"/>
      <w:jc w:val="both"/>
    </w:pPr>
    <w:rPr>
      <w:rFonts w:eastAsia="Times New Roman" w:cs="OfficinaKBCCE"/>
      <w:sz w:val="14"/>
      <w:szCs w:val="14"/>
      <w:lang w:eastAsia="cs-CZ"/>
    </w:rPr>
  </w:style>
  <w:style w:type="character" w:styleId="Hypertextovodkaz">
    <w:name w:val="Hyperlink"/>
    <w:uiPriority w:val="99"/>
    <w:unhideWhenUsed/>
    <w:rsid w:val="00413CA4"/>
    <w:rPr>
      <w:color w:val="0000FF"/>
      <w:u w:val="single"/>
    </w:rPr>
  </w:style>
  <w:style w:type="paragraph" w:styleId="Textpoznpodarou">
    <w:name w:val="footnote text"/>
    <w:basedOn w:val="Normln"/>
    <w:link w:val="TextpoznpodarouChar"/>
    <w:semiHidden/>
    <w:unhideWhenUsed/>
    <w:rsid w:val="00413CA4"/>
    <w:pPr>
      <w:spacing w:line="220" w:lineRule="exact"/>
      <w:jc w:val="both"/>
    </w:pPr>
    <w:rPr>
      <w:rFonts w:eastAsia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13CA4"/>
    <w:rPr>
      <w:rFonts w:ascii="Arial" w:eastAsia="Times New Roman" w:hAnsi="Arial"/>
    </w:rPr>
  </w:style>
  <w:style w:type="paragraph" w:styleId="Zkladntext">
    <w:name w:val="Body Text"/>
    <w:basedOn w:val="Normln"/>
    <w:link w:val="ZkladntextChar"/>
    <w:semiHidden/>
    <w:unhideWhenUsed/>
    <w:rsid w:val="00413CA4"/>
    <w:pPr>
      <w:spacing w:after="120" w:line="240" w:lineRule="auto"/>
      <w:jc w:val="both"/>
    </w:pPr>
    <w:rPr>
      <w:rFonts w:eastAsia="Times New Roman" w:cs="Arial"/>
      <w:sz w:val="18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413CA4"/>
    <w:rPr>
      <w:rFonts w:ascii="Arial" w:eastAsia="Times New Roman" w:hAnsi="Arial" w:cs="Arial"/>
      <w:sz w:val="18"/>
      <w:szCs w:val="24"/>
    </w:rPr>
  </w:style>
  <w:style w:type="paragraph" w:styleId="Zkladntextodsazen3">
    <w:name w:val="Body Text Indent 3"/>
    <w:basedOn w:val="Normln"/>
    <w:link w:val="Zkladntextodsazen3Char"/>
    <w:semiHidden/>
    <w:unhideWhenUsed/>
    <w:rsid w:val="00413CA4"/>
    <w:pPr>
      <w:spacing w:line="240" w:lineRule="auto"/>
      <w:ind w:left="360"/>
    </w:pPr>
    <w:rPr>
      <w:rFonts w:ascii="Times New Roman" w:eastAsia="Times New Roman" w:hAnsi="Times New Roman"/>
      <w:sz w:val="1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413CA4"/>
    <w:rPr>
      <w:rFonts w:ascii="Times New Roman" w:eastAsia="Times New Roman" w:hAnsi="Times New Roman"/>
      <w:sz w:val="14"/>
      <w:szCs w:val="24"/>
    </w:rPr>
  </w:style>
  <w:style w:type="paragraph" w:customStyle="1" w:styleId="Logo">
    <w:name w:val="Logo"/>
    <w:basedOn w:val="Normln"/>
    <w:rsid w:val="00413CA4"/>
    <w:pPr>
      <w:spacing w:line="240" w:lineRule="auto"/>
      <w:jc w:val="both"/>
    </w:pPr>
    <w:rPr>
      <w:rFonts w:eastAsia="Times New Roman"/>
      <w:sz w:val="18"/>
      <w:szCs w:val="18"/>
      <w:lang w:eastAsia="cs-CZ"/>
    </w:rPr>
  </w:style>
  <w:style w:type="paragraph" w:customStyle="1" w:styleId="Nadpis3bez">
    <w:name w:val="Nadpis 3 bez"/>
    <w:basedOn w:val="Nadpis3"/>
    <w:rsid w:val="00413CA4"/>
    <w:pPr>
      <w:keepLines w:val="0"/>
      <w:spacing w:before="0" w:line="220" w:lineRule="exact"/>
      <w:jc w:val="both"/>
    </w:pPr>
    <w:rPr>
      <w:b/>
      <w:bCs/>
      <w:color w:val="auto"/>
      <w:sz w:val="18"/>
      <w:szCs w:val="20"/>
      <w:lang w:eastAsia="cs-CZ"/>
    </w:rPr>
  </w:style>
  <w:style w:type="paragraph" w:customStyle="1" w:styleId="podpis">
    <w:name w:val="podpis"/>
    <w:basedOn w:val="Normln"/>
    <w:rsid w:val="00413CA4"/>
    <w:pPr>
      <w:tabs>
        <w:tab w:val="left" w:leader="dot" w:pos="3402"/>
        <w:tab w:val="left" w:pos="3969"/>
        <w:tab w:val="left" w:leader="dot" w:pos="6521"/>
        <w:tab w:val="right" w:leader="dot" w:pos="9072"/>
      </w:tabs>
      <w:spacing w:before="660" w:line="220" w:lineRule="exact"/>
      <w:jc w:val="both"/>
    </w:pPr>
    <w:rPr>
      <w:rFonts w:eastAsia="Times New Roman"/>
      <w:sz w:val="18"/>
      <w:szCs w:val="18"/>
      <w:lang w:eastAsia="cs-CZ"/>
    </w:rPr>
  </w:style>
  <w:style w:type="character" w:styleId="Znakapoznpodarou">
    <w:name w:val="footnote reference"/>
    <w:semiHidden/>
    <w:unhideWhenUsed/>
    <w:rsid w:val="00413CA4"/>
    <w:rPr>
      <w:vertAlign w:val="superscript"/>
    </w:rPr>
  </w:style>
  <w:style w:type="character" w:customStyle="1" w:styleId="ra">
    <w:name w:val="ra"/>
    <w:rsid w:val="00413CA4"/>
  </w:style>
  <w:style w:type="character" w:customStyle="1" w:styleId="platne1">
    <w:name w:val="platne1"/>
    <w:basedOn w:val="Standardnpsmoodstavce"/>
    <w:rsid w:val="00413CA4"/>
  </w:style>
  <w:style w:type="paragraph" w:styleId="Revize">
    <w:name w:val="Revision"/>
    <w:hidden/>
    <w:uiPriority w:val="99"/>
    <w:semiHidden/>
    <w:rsid w:val="00B1217A"/>
    <w:rPr>
      <w:rFonts w:ascii="Arial" w:hAnsi="Arial"/>
      <w:sz w:val="24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EF3EB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F3EB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F3EBB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F3EB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F3EBB"/>
    <w:rPr>
      <w:rFonts w:ascii="Arial" w:hAnsi="Arial"/>
      <w:b/>
      <w:bCs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663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9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bcb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csobhypotecni.cz/" TargetMode="External"/><Relationship Id="rId1" Type="http://schemas.openxmlformats.org/officeDocument/2006/relationships/hyperlink" Target="http://www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csobhypotecni.cz/" TargetMode="External"/><Relationship Id="rId1" Type="http://schemas.openxmlformats.org/officeDocument/2006/relationships/hyperlink" Target="http://www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uzekm\AppData\Local\Microsoft\Windows\Temporary%20Internet%20Files\Content.Outlook\CWW5U5V0\cmhb_zadost_o_zmenu_predmetu_zajisteni_v3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D9B3A-9FCE-4444-AA2C-9A747403C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cmhb_zadost_o_zmenu_predmetu_zajisteni_v3</Template>
  <TotalTime>0</TotalTime>
  <Pages>5</Pages>
  <Words>860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Bůžek Michal</dc:creator>
  <cp:keywords/>
  <dc:description/>
  <cp:lastModifiedBy>PROKOPOVÁ Petra</cp:lastModifiedBy>
  <cp:revision>2</cp:revision>
  <cp:lastPrinted>2016-05-04T07:25:00Z</cp:lastPrinted>
  <dcterms:created xsi:type="dcterms:W3CDTF">2026-06-29T08:48:00Z</dcterms:created>
  <dcterms:modified xsi:type="dcterms:W3CDTF">2026-06-29T08:48:00Z</dcterms:modified>
  <cp:category>Důvěrné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B-DocumentTagging.ClassificationMark.P00">
    <vt:lpwstr>&lt;ClassificationMark xmlns:xsi="http://www.w3.org/2001/XMLSchema-instance" xmlns:xsd="http://www.w3.org/2001/XMLSchema" margin="NaN" class="C2" owner="Bůžek Michal" position="TopRight" marginX="0" marginY="0" classifiedOn="2018-06-29T12:10:17.0693899+</vt:lpwstr>
  </property>
  <property fmtid="{D5CDD505-2E9C-101B-9397-08002B2CF9AE}" pid="3" name="HB-DocumentTagging.ClassificationMark.P01">
    <vt:lpwstr>02:00" showPrintedBy="false" showPrintDate="false" language="cs" ApplicationVersion="Microsoft Word, 16.0" addinVersion="5.10.4.21" template="HB"&gt;&lt;history bulk="true" class="Důvěrné" code="C2" user="Lipovský Mário" date="2018-06-29T12:10:17.6950911+0</vt:lpwstr>
  </property>
  <property fmtid="{D5CDD505-2E9C-101B-9397-08002B2CF9AE}" pid="4" name="HB-DocumentTagging.ClassificationMark.P02">
    <vt:lpwstr>2:00" /&gt;&lt;recipients /&gt;&lt;documentOwners /&gt;&lt;/ClassificationMark&gt;</vt:lpwstr>
  </property>
  <property fmtid="{D5CDD505-2E9C-101B-9397-08002B2CF9AE}" pid="5" name="HB-DocumentTagging.ClassificationMark">
    <vt:lpwstr>￼PARTS:3</vt:lpwstr>
  </property>
  <property fmtid="{D5CDD505-2E9C-101B-9397-08002B2CF9AE}" pid="6" name="HB-DocumentClasification">
    <vt:lpwstr>Důvěrné</vt:lpwstr>
  </property>
  <property fmtid="{D5CDD505-2E9C-101B-9397-08002B2CF9AE}" pid="7" name="HB-DLP">
    <vt:lpwstr>HB-DLP:TAGConfidential</vt:lpwstr>
  </property>
  <property fmtid="{D5CDD505-2E9C-101B-9397-08002B2CF9AE}" pid="8" name="MSIP_Label_31598e80-c4b0-45ea-92db-0f710f24d13e_Enabled">
    <vt:lpwstr>true</vt:lpwstr>
  </property>
  <property fmtid="{D5CDD505-2E9C-101B-9397-08002B2CF9AE}" pid="9" name="MSIP_Label_31598e80-c4b0-45ea-92db-0f710f24d13e_SetDate">
    <vt:lpwstr>2023-03-30T06:41:22Z</vt:lpwstr>
  </property>
  <property fmtid="{D5CDD505-2E9C-101B-9397-08002B2CF9AE}" pid="10" name="MSIP_Label_31598e80-c4b0-45ea-92db-0f710f24d13e_Method">
    <vt:lpwstr>Privileged</vt:lpwstr>
  </property>
  <property fmtid="{D5CDD505-2E9C-101B-9397-08002B2CF9AE}" pid="11" name="MSIP_Label_31598e80-c4b0-45ea-92db-0f710f24d13e_Name">
    <vt:lpwstr>31598e80-c4b0-45ea-92db-0f710f24d13e</vt:lpwstr>
  </property>
  <property fmtid="{D5CDD505-2E9C-101B-9397-08002B2CF9AE}" pid="12" name="MSIP_Label_31598e80-c4b0-45ea-92db-0f710f24d13e_SiteId">
    <vt:lpwstr>64af2aee-7d6c-49ac-a409-192d3fee73b8</vt:lpwstr>
  </property>
  <property fmtid="{D5CDD505-2E9C-101B-9397-08002B2CF9AE}" pid="13" name="MSIP_Label_31598e80-c4b0-45ea-92db-0f710f24d13e_ActionId">
    <vt:lpwstr>ad6cd4d8-5601-4b49-8e76-55e8a026b88b</vt:lpwstr>
  </property>
  <property fmtid="{D5CDD505-2E9C-101B-9397-08002B2CF9AE}" pid="14" name="MSIP_Label_31598e80-c4b0-45ea-92db-0f710f24d13e_ContentBits">
    <vt:lpwstr>1</vt:lpwstr>
  </property>
</Properties>
</file>